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4574D" w14:textId="77777777" w:rsidR="00C900A3" w:rsidRPr="004770E2" w:rsidRDefault="00C900A3" w:rsidP="00C900A3">
      <w:pPr>
        <w:rPr>
          <w:rFonts w:eastAsia="SimSun" w:cs="DejaVu Sans"/>
          <w:b/>
          <w:i/>
        </w:rPr>
      </w:pPr>
      <w:r w:rsidRPr="004770E2">
        <w:rPr>
          <w:rFonts w:eastAsia="SimSun" w:cs="DejaVu Sans"/>
          <w:b/>
          <w:i/>
        </w:rPr>
        <w:t>Tierernährungsberatung „Ran an den Napf</w:t>
      </w:r>
      <w:proofErr w:type="gramStart"/>
      <w:r w:rsidRPr="004770E2">
        <w:rPr>
          <w:rFonts w:eastAsia="SimSun" w:cs="DejaVu Sans"/>
          <w:b/>
          <w:i/>
        </w:rPr>
        <w:t>“  im</w:t>
      </w:r>
      <w:proofErr w:type="gramEnd"/>
      <w:r w:rsidRPr="004770E2">
        <w:rPr>
          <w:rFonts w:eastAsia="SimSun" w:cs="DejaVu Sans"/>
          <w:b/>
          <w:i/>
        </w:rPr>
        <w:t xml:space="preserve"> Hundezentrum Hundedialog</w:t>
      </w:r>
    </w:p>
    <w:p w14:paraId="57F602DB" w14:textId="77777777" w:rsidR="00C900A3" w:rsidRPr="004770E2" w:rsidRDefault="00C900A3" w:rsidP="00C900A3">
      <w:pPr>
        <w:rPr>
          <w:rFonts w:eastAsia="SimSun" w:cs="DejaVu Sans"/>
        </w:rPr>
      </w:pPr>
    </w:p>
    <w:p w14:paraId="13D87C41" w14:textId="77777777" w:rsidR="00C900A3" w:rsidRPr="00196E48" w:rsidRDefault="00C900A3" w:rsidP="00C900A3">
      <w:pPr>
        <w:rPr>
          <w:rFonts w:eastAsia="SimSun" w:cs="DejaVu Sans"/>
          <w:b/>
          <w:sz w:val="32"/>
          <w:szCs w:val="32"/>
        </w:rPr>
      </w:pPr>
      <w:r w:rsidRPr="00196E48">
        <w:rPr>
          <w:rFonts w:eastAsia="SimSun" w:cs="DejaVu Sans"/>
          <w:b/>
          <w:sz w:val="32"/>
          <w:szCs w:val="32"/>
        </w:rPr>
        <w:t xml:space="preserve">Angaben zum Besitzer: </w:t>
      </w:r>
    </w:p>
    <w:p w14:paraId="73238448" w14:textId="77777777" w:rsidR="00196E48" w:rsidRDefault="00C900A3" w:rsidP="00C900A3">
      <w:pPr>
        <w:rPr>
          <w:rFonts w:eastAsia="SimSun" w:cs="DejaVu Sans"/>
          <w:b/>
        </w:rPr>
      </w:pPr>
      <w:r>
        <w:rPr>
          <w:rFonts w:eastAsia="SimSun" w:cs="DejaVu Sans"/>
          <w:b/>
        </w:rPr>
        <w:t>Nam</w:t>
      </w:r>
    </w:p>
    <w:p w14:paraId="3496A09D" w14:textId="77777777" w:rsidR="00196E48" w:rsidRDefault="00196E48" w:rsidP="00C900A3">
      <w:pPr>
        <w:rPr>
          <w:rFonts w:eastAsia="SimSun" w:cs="DejaVu Sans"/>
          <w:b/>
        </w:rPr>
      </w:pPr>
    </w:p>
    <w:p w14:paraId="119C7497" w14:textId="77777777" w:rsidR="00196E48" w:rsidRDefault="00C900A3" w:rsidP="00C900A3">
      <w:pPr>
        <w:rPr>
          <w:rFonts w:eastAsia="SimSun" w:cs="DejaVu Sans"/>
          <w:b/>
        </w:rPr>
      </w:pPr>
      <w:r>
        <w:rPr>
          <w:rFonts w:eastAsia="SimSun" w:cs="DejaVu Sans"/>
          <w:b/>
        </w:rPr>
        <w:t>Anschrift</w:t>
      </w:r>
    </w:p>
    <w:p w14:paraId="3A317842" w14:textId="77777777" w:rsidR="00196E48" w:rsidRDefault="00196E48" w:rsidP="00C900A3">
      <w:pPr>
        <w:rPr>
          <w:rFonts w:eastAsia="SimSun" w:cs="DejaVu Sans"/>
          <w:b/>
        </w:rPr>
      </w:pPr>
    </w:p>
    <w:p w14:paraId="16DF46AF" w14:textId="77777777" w:rsidR="00196E48" w:rsidRDefault="00C900A3" w:rsidP="00C900A3">
      <w:pPr>
        <w:rPr>
          <w:rFonts w:eastAsia="SimSun" w:cs="DejaVu Sans"/>
          <w:b/>
        </w:rPr>
      </w:pPr>
      <w:r>
        <w:rPr>
          <w:rFonts w:eastAsia="SimSun" w:cs="DejaVu Sans"/>
          <w:b/>
        </w:rPr>
        <w:t>Telefonisch erreichbar,</w:t>
      </w:r>
    </w:p>
    <w:p w14:paraId="0EA75EBA" w14:textId="77777777" w:rsidR="00196E48" w:rsidRDefault="00196E48" w:rsidP="00C900A3">
      <w:pPr>
        <w:rPr>
          <w:rFonts w:eastAsia="SimSun" w:cs="DejaVu Sans"/>
          <w:b/>
        </w:rPr>
      </w:pPr>
    </w:p>
    <w:p w14:paraId="45E9AD0F" w14:textId="77777777" w:rsidR="00196E48" w:rsidRDefault="00C900A3" w:rsidP="00C900A3">
      <w:pPr>
        <w:rPr>
          <w:rFonts w:eastAsia="SimSun" w:cs="DejaVu Sans"/>
          <w:b/>
        </w:rPr>
      </w:pPr>
      <w:r>
        <w:rPr>
          <w:rFonts w:eastAsia="SimSun" w:cs="DejaVu Sans"/>
          <w:b/>
        </w:rPr>
        <w:t>E-Mail,</w:t>
      </w:r>
    </w:p>
    <w:p w14:paraId="30A0E7BA" w14:textId="77777777" w:rsidR="00196E48" w:rsidRDefault="00196E48" w:rsidP="00C900A3">
      <w:pPr>
        <w:rPr>
          <w:rFonts w:eastAsia="SimSun" w:cs="DejaVu Sans"/>
          <w:b/>
        </w:rPr>
      </w:pPr>
    </w:p>
    <w:p w14:paraId="27E684CB" w14:textId="77777777" w:rsidR="00C900A3" w:rsidRDefault="00C900A3" w:rsidP="00C900A3">
      <w:pPr>
        <w:rPr>
          <w:rFonts w:eastAsia="SimSun" w:cs="DejaVu Sans"/>
          <w:b/>
        </w:rPr>
      </w:pPr>
      <w:r>
        <w:rPr>
          <w:rFonts w:eastAsia="SimSun" w:cs="DejaVu Sans"/>
          <w:b/>
        </w:rPr>
        <w:t>Sonstiges:</w:t>
      </w:r>
    </w:p>
    <w:p w14:paraId="51811864" w14:textId="77777777" w:rsidR="00C900A3" w:rsidRDefault="00C900A3" w:rsidP="00C900A3">
      <w:pPr>
        <w:rPr>
          <w:rFonts w:eastAsia="SimSun" w:cs="DejaVu Sans"/>
          <w:b/>
        </w:rPr>
      </w:pPr>
      <w:r>
        <w:rPr>
          <w:rStyle w:val="Platzhaltertext"/>
        </w:rPr>
        <w:fldChar w:fldCharType="begin">
          <w:ffData>
            <w:name w:val="Text1"/>
            <w:enabled/>
            <w:calcOnExit w:val="0"/>
            <w:textInput/>
          </w:ffData>
        </w:fldChar>
      </w:r>
      <w:bookmarkStart w:id="0" w:name="Text1"/>
      <w:r>
        <w:rPr>
          <w:rStyle w:val="Platzhaltertext"/>
        </w:rPr>
        <w:instrText xml:space="preserve"> FORMTEXT </w:instrText>
      </w:r>
      <w:r>
        <w:rPr>
          <w:rStyle w:val="Platzhaltertext"/>
        </w:rPr>
      </w:r>
      <w:r>
        <w:rPr>
          <w:rStyle w:val="Platzhaltertext"/>
        </w:rPr>
        <w:fldChar w:fldCharType="separate"/>
      </w:r>
      <w:r w:rsidR="00787ED7">
        <w:rPr>
          <w:rStyle w:val="Platzhaltertext"/>
          <w:noProof/>
        </w:rPr>
        <w:t> </w:t>
      </w:r>
      <w:r w:rsidR="00787ED7">
        <w:rPr>
          <w:rStyle w:val="Platzhaltertext"/>
          <w:noProof/>
        </w:rPr>
        <w:t> </w:t>
      </w:r>
      <w:r w:rsidR="00787ED7">
        <w:rPr>
          <w:rStyle w:val="Platzhaltertext"/>
          <w:noProof/>
        </w:rPr>
        <w:t> </w:t>
      </w:r>
      <w:r w:rsidR="00787ED7">
        <w:rPr>
          <w:rStyle w:val="Platzhaltertext"/>
          <w:noProof/>
        </w:rPr>
        <w:t> </w:t>
      </w:r>
      <w:r w:rsidR="00787ED7">
        <w:rPr>
          <w:rStyle w:val="Platzhaltertext"/>
          <w:noProof/>
        </w:rPr>
        <w:t> </w:t>
      </w:r>
      <w:r>
        <w:rPr>
          <w:rStyle w:val="Platzhaltertext"/>
        </w:rPr>
        <w:fldChar w:fldCharType="end"/>
      </w:r>
      <w:bookmarkEnd w:id="0"/>
    </w:p>
    <w:p w14:paraId="60919A74" w14:textId="77777777" w:rsidR="00C900A3" w:rsidRDefault="00C900A3" w:rsidP="00C900A3">
      <w:pPr>
        <w:rPr>
          <w:rFonts w:eastAsia="SimSun" w:cs="DejaVu Sans"/>
          <w:b/>
        </w:rPr>
      </w:pPr>
    </w:p>
    <w:p w14:paraId="4CDF4415" w14:textId="77777777" w:rsidR="00C900A3" w:rsidRPr="00196E48" w:rsidRDefault="00C900A3" w:rsidP="00C900A3">
      <w:pPr>
        <w:rPr>
          <w:rFonts w:eastAsia="SimSun" w:cs="DejaVu Sans"/>
          <w:b/>
          <w:sz w:val="32"/>
          <w:szCs w:val="32"/>
        </w:rPr>
      </w:pPr>
      <w:r w:rsidRPr="00196E48">
        <w:rPr>
          <w:rFonts w:eastAsia="SimSun" w:cs="DejaVu Sans"/>
          <w:b/>
          <w:sz w:val="32"/>
          <w:szCs w:val="32"/>
        </w:rPr>
        <w:t>Angaben zum Tier:</w:t>
      </w:r>
    </w:p>
    <w:p w14:paraId="2C43C1B5" w14:textId="77777777" w:rsidR="00C900A3" w:rsidRDefault="00C900A3" w:rsidP="00C900A3">
      <w:pPr>
        <w:tabs>
          <w:tab w:val="left" w:pos="4678"/>
        </w:tabs>
        <w:rPr>
          <w:rStyle w:val="Platzhaltertext"/>
        </w:rPr>
      </w:pPr>
      <w:r>
        <w:rPr>
          <w:rFonts w:eastAsia="SimSun" w:cs="DejaVu Sans"/>
        </w:rPr>
        <w:t xml:space="preserve">Name: </w:t>
      </w:r>
      <w:r>
        <w:rPr>
          <w:rStyle w:val="Platzhaltertext"/>
        </w:rPr>
        <w:fldChar w:fldCharType="begin">
          <w:ffData>
            <w:name w:val="Text2"/>
            <w:enabled/>
            <w:calcOnExit w:val="0"/>
            <w:textInput/>
          </w:ffData>
        </w:fldChar>
      </w:r>
      <w:bookmarkStart w:id="1" w:name="Text2"/>
      <w:r>
        <w:rPr>
          <w:rStyle w:val="Platzhaltertext"/>
        </w:rPr>
        <w:instrText xml:space="preserve"> FORMTEXT </w:instrText>
      </w:r>
      <w:r>
        <w:rPr>
          <w:rStyle w:val="Platzhaltertext"/>
        </w:rPr>
      </w:r>
      <w:r>
        <w:rPr>
          <w:rStyle w:val="Platzhaltertext"/>
        </w:rPr>
        <w:fldChar w:fldCharType="separate"/>
      </w:r>
      <w:r w:rsidR="00787ED7">
        <w:rPr>
          <w:rStyle w:val="Platzhaltertext"/>
          <w:noProof/>
        </w:rPr>
        <w:t> </w:t>
      </w:r>
      <w:r w:rsidR="00787ED7">
        <w:rPr>
          <w:rStyle w:val="Platzhaltertext"/>
          <w:noProof/>
        </w:rPr>
        <w:t> </w:t>
      </w:r>
      <w:r w:rsidR="00787ED7">
        <w:rPr>
          <w:rStyle w:val="Platzhaltertext"/>
          <w:noProof/>
        </w:rPr>
        <w:t> </w:t>
      </w:r>
      <w:r w:rsidR="00787ED7">
        <w:rPr>
          <w:rStyle w:val="Platzhaltertext"/>
          <w:noProof/>
        </w:rPr>
        <w:t> </w:t>
      </w:r>
      <w:r w:rsidR="00787ED7">
        <w:rPr>
          <w:rStyle w:val="Platzhaltertext"/>
          <w:noProof/>
        </w:rPr>
        <w:t> </w:t>
      </w:r>
      <w:r>
        <w:rPr>
          <w:rStyle w:val="Platzhaltertext"/>
        </w:rPr>
        <w:fldChar w:fldCharType="end"/>
      </w:r>
      <w:bookmarkEnd w:id="1"/>
    </w:p>
    <w:p w14:paraId="3E6AFBB2" w14:textId="77777777" w:rsidR="00C900A3" w:rsidRPr="00C900A3" w:rsidRDefault="00C900A3" w:rsidP="00C900A3">
      <w:pPr>
        <w:tabs>
          <w:tab w:val="left" w:pos="4678"/>
        </w:tabs>
        <w:rPr>
          <w:color w:val="808080"/>
        </w:rPr>
      </w:pPr>
      <w:r>
        <w:rPr>
          <w:rFonts w:eastAsia="SimSun" w:cs="DejaVu Sans"/>
        </w:rPr>
        <w:t xml:space="preserve">Geburtsdatum: </w:t>
      </w:r>
      <w:r>
        <w:rPr>
          <w:rStyle w:val="Platzhaltertext"/>
        </w:rPr>
        <w:fldChar w:fldCharType="begin">
          <w:ffData>
            <w:name w:val="Text3"/>
            <w:enabled/>
            <w:calcOnExit w:val="0"/>
            <w:textInput/>
          </w:ffData>
        </w:fldChar>
      </w:r>
      <w:bookmarkStart w:id="2" w:name="Text3"/>
      <w:r>
        <w:rPr>
          <w:rStyle w:val="Platzhaltertext"/>
        </w:rPr>
        <w:instrText xml:space="preserve"> FORMTEXT </w:instrText>
      </w:r>
      <w:r>
        <w:rPr>
          <w:rStyle w:val="Platzhaltertext"/>
        </w:rPr>
      </w:r>
      <w:r>
        <w:rPr>
          <w:rStyle w:val="Platzhaltertext"/>
        </w:rPr>
        <w:fldChar w:fldCharType="separate"/>
      </w:r>
      <w:r w:rsidR="00787ED7">
        <w:rPr>
          <w:rStyle w:val="Platzhaltertext"/>
          <w:noProof/>
        </w:rPr>
        <w:t> </w:t>
      </w:r>
      <w:r w:rsidR="00787ED7">
        <w:rPr>
          <w:rStyle w:val="Platzhaltertext"/>
          <w:noProof/>
        </w:rPr>
        <w:t> </w:t>
      </w:r>
      <w:r w:rsidR="00787ED7">
        <w:rPr>
          <w:rStyle w:val="Platzhaltertext"/>
          <w:noProof/>
        </w:rPr>
        <w:t> </w:t>
      </w:r>
      <w:r w:rsidR="00787ED7">
        <w:rPr>
          <w:rStyle w:val="Platzhaltertext"/>
          <w:noProof/>
        </w:rPr>
        <w:t> </w:t>
      </w:r>
      <w:r w:rsidR="00787ED7">
        <w:rPr>
          <w:rStyle w:val="Platzhaltertext"/>
          <w:noProof/>
        </w:rPr>
        <w:t> </w:t>
      </w:r>
      <w:r>
        <w:rPr>
          <w:rStyle w:val="Platzhaltertext"/>
        </w:rPr>
        <w:fldChar w:fldCharType="end"/>
      </w:r>
      <w:bookmarkEnd w:id="2"/>
    </w:p>
    <w:p w14:paraId="2946A552" w14:textId="77777777" w:rsidR="00C900A3" w:rsidRPr="004770E2" w:rsidRDefault="00C900A3" w:rsidP="00C900A3">
      <w:pPr>
        <w:tabs>
          <w:tab w:val="left" w:pos="4678"/>
        </w:tabs>
        <w:rPr>
          <w:rFonts w:eastAsia="SimSun" w:cs="DejaVu Sans"/>
        </w:rPr>
      </w:pPr>
      <w:r w:rsidRPr="004770E2">
        <w:rPr>
          <w:rFonts w:eastAsia="SimSun" w:cs="DejaVu Sans"/>
        </w:rPr>
        <w:t>Rasse</w:t>
      </w:r>
      <w:r>
        <w:rPr>
          <w:rFonts w:eastAsia="SimSun" w:cs="DejaVu Sans"/>
        </w:rPr>
        <w:t xml:space="preserve">: </w:t>
      </w:r>
      <w:r>
        <w:rPr>
          <w:rStyle w:val="Platzhaltertext"/>
        </w:rPr>
        <w:fldChar w:fldCharType="begin">
          <w:ffData>
            <w:name w:val="Text4"/>
            <w:enabled/>
            <w:calcOnExit w:val="0"/>
            <w:textInput/>
          </w:ffData>
        </w:fldChar>
      </w:r>
      <w:bookmarkStart w:id="3" w:name="Text4"/>
      <w:r>
        <w:rPr>
          <w:rStyle w:val="Platzhaltertext"/>
        </w:rPr>
        <w:instrText xml:space="preserve"> FORMTEXT </w:instrText>
      </w:r>
      <w:r>
        <w:rPr>
          <w:rStyle w:val="Platzhaltertext"/>
        </w:rPr>
      </w:r>
      <w:r>
        <w:rPr>
          <w:rStyle w:val="Platzhaltertext"/>
        </w:rPr>
        <w:fldChar w:fldCharType="separate"/>
      </w:r>
      <w:r w:rsidR="00787ED7">
        <w:rPr>
          <w:rStyle w:val="Platzhaltertext"/>
          <w:noProof/>
        </w:rPr>
        <w:t> </w:t>
      </w:r>
      <w:r w:rsidR="00787ED7">
        <w:rPr>
          <w:rStyle w:val="Platzhaltertext"/>
          <w:noProof/>
        </w:rPr>
        <w:t> </w:t>
      </w:r>
      <w:r w:rsidR="00787ED7">
        <w:rPr>
          <w:rStyle w:val="Platzhaltertext"/>
          <w:noProof/>
        </w:rPr>
        <w:t> </w:t>
      </w:r>
      <w:r w:rsidR="00787ED7">
        <w:rPr>
          <w:rStyle w:val="Platzhaltertext"/>
          <w:noProof/>
        </w:rPr>
        <w:t> </w:t>
      </w:r>
      <w:r w:rsidR="00787ED7">
        <w:rPr>
          <w:rStyle w:val="Platzhaltertext"/>
          <w:noProof/>
        </w:rPr>
        <w:t> </w:t>
      </w:r>
      <w:r>
        <w:rPr>
          <w:rStyle w:val="Platzhaltertext"/>
        </w:rPr>
        <w:fldChar w:fldCharType="end"/>
      </w:r>
      <w:bookmarkEnd w:id="3"/>
    </w:p>
    <w:p w14:paraId="16410379" w14:textId="77777777" w:rsidR="00C900A3" w:rsidRPr="004770E2" w:rsidRDefault="00C900A3" w:rsidP="00C900A3">
      <w:pPr>
        <w:tabs>
          <w:tab w:val="left" w:pos="4678"/>
        </w:tabs>
        <w:rPr>
          <w:rFonts w:eastAsia="SimSun" w:cs="DejaVu Sans"/>
        </w:rPr>
      </w:pPr>
      <w:r>
        <w:rPr>
          <w:rFonts w:eastAsia="SimSun" w:cs="DejaVu Sans"/>
        </w:rPr>
        <w:t xml:space="preserve">Aktuelles Gewicht: </w:t>
      </w:r>
      <w:r>
        <w:rPr>
          <w:rFonts w:eastAsia="SimSun" w:cs="DejaVu Sans"/>
        </w:rPr>
        <w:fldChar w:fldCharType="begin">
          <w:ffData>
            <w:name w:val="Text5"/>
            <w:enabled/>
            <w:calcOnExit w:val="0"/>
            <w:textInput/>
          </w:ffData>
        </w:fldChar>
      </w:r>
      <w:bookmarkStart w:id="4" w:name="Text5"/>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4"/>
    </w:p>
    <w:p w14:paraId="572EF3C6" w14:textId="77777777" w:rsidR="00C900A3" w:rsidRPr="004770E2" w:rsidRDefault="00C900A3" w:rsidP="00C900A3">
      <w:pPr>
        <w:tabs>
          <w:tab w:val="left" w:pos="4678"/>
          <w:tab w:val="left" w:pos="5954"/>
          <w:tab w:val="left" w:pos="8080"/>
        </w:tabs>
        <w:rPr>
          <w:rFonts w:eastAsia="SimSun" w:cs="DejaVu Sans"/>
        </w:rPr>
      </w:pPr>
      <w:r w:rsidRPr="004770E2">
        <w:rPr>
          <w:rFonts w:eastAsia="SimSun" w:cs="DejaVu Sans"/>
        </w:rPr>
        <w:t>Wie schätzen Sie das Gewicht Ihres Tieres ein?</w:t>
      </w:r>
      <w:r>
        <w:rPr>
          <w:rFonts w:eastAsia="SimSun" w:cs="DejaVu Sans"/>
        </w:rPr>
        <w:t xml:space="preserve"> </w:t>
      </w:r>
      <w:r>
        <w:rPr>
          <w:rFonts w:eastAsia="SimSun" w:cs="DejaVu Sans"/>
        </w:rPr>
        <w:tab/>
      </w:r>
      <w:r>
        <w:rPr>
          <w:rFonts w:ascii="MS Gothic" w:eastAsia="MS Gothic" w:hAnsi="MS Gothic" w:cs="DejaVu Sans"/>
        </w:rPr>
        <w:fldChar w:fldCharType="begin">
          <w:ffData>
            <w:name w:val="Kontrollkästchen1"/>
            <w:enabled/>
            <w:calcOnExit w:val="0"/>
            <w:checkBox>
              <w:sizeAuto/>
              <w:default w:val="0"/>
            </w:checkBox>
          </w:ffData>
        </w:fldChar>
      </w:r>
      <w:bookmarkStart w:id="5" w:name="Kontrollkästchen1"/>
      <w:r>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Pr>
          <w:rFonts w:ascii="MS Gothic" w:eastAsia="MS Gothic" w:hAnsi="MS Gothic" w:cs="DejaVu Sans"/>
        </w:rPr>
        <w:fldChar w:fldCharType="end"/>
      </w:r>
      <w:bookmarkEnd w:id="5"/>
      <w:r>
        <w:rPr>
          <w:rFonts w:eastAsia="SimSun" w:cs="DejaVu Sans"/>
        </w:rPr>
        <w:t xml:space="preserve"> </w:t>
      </w:r>
      <w:proofErr w:type="spellStart"/>
      <w:r>
        <w:rPr>
          <w:rFonts w:eastAsia="SimSun" w:cs="DejaVu Sans"/>
        </w:rPr>
        <w:t>i.O</w:t>
      </w:r>
      <w:proofErr w:type="spellEnd"/>
      <w:r>
        <w:rPr>
          <w:rFonts w:eastAsia="SimSun" w:cs="DejaVu Sans"/>
        </w:rPr>
        <w:tab/>
      </w:r>
      <w:r>
        <w:rPr>
          <w:rFonts w:ascii="MS Gothic" w:eastAsia="MS Gothic" w:hAnsi="MS Gothic" w:cs="DejaVu Sans"/>
        </w:rPr>
        <w:fldChar w:fldCharType="begin">
          <w:ffData>
            <w:name w:val="Kontrollkästchen2"/>
            <w:enabled/>
            <w:calcOnExit w:val="0"/>
            <w:checkBox>
              <w:sizeAuto/>
              <w:default w:val="0"/>
            </w:checkBox>
          </w:ffData>
        </w:fldChar>
      </w:r>
      <w:bookmarkStart w:id="6" w:name="Kontrollkästchen2"/>
      <w:r>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Pr>
          <w:rFonts w:ascii="MS Gothic" w:eastAsia="MS Gothic" w:hAnsi="MS Gothic" w:cs="DejaVu Sans"/>
        </w:rPr>
        <w:fldChar w:fldCharType="end"/>
      </w:r>
      <w:bookmarkEnd w:id="6"/>
      <w:r>
        <w:rPr>
          <w:rFonts w:ascii="MS Gothic" w:eastAsia="MS Gothic" w:hAnsi="MS Gothic" w:cs="DejaVu Sans"/>
        </w:rPr>
        <w:t xml:space="preserve"> </w:t>
      </w:r>
      <w:r>
        <w:rPr>
          <w:rFonts w:eastAsia="SimSun" w:cs="DejaVu Sans"/>
        </w:rPr>
        <w:t>eher zu leicht</w:t>
      </w:r>
      <w:r>
        <w:rPr>
          <w:rFonts w:eastAsia="SimSun" w:cs="DejaVu Sans"/>
        </w:rPr>
        <w:tab/>
      </w:r>
      <w:r>
        <w:rPr>
          <w:rFonts w:eastAsia="SimSun" w:cs="DejaVu Sans"/>
        </w:rPr>
        <w:fldChar w:fldCharType="begin">
          <w:ffData>
            <w:name w:val="Kontrollkästchen3"/>
            <w:enabled/>
            <w:calcOnExit w:val="0"/>
            <w:checkBox>
              <w:sizeAuto/>
              <w:default w:val="0"/>
            </w:checkBox>
          </w:ffData>
        </w:fldChar>
      </w:r>
      <w:bookmarkStart w:id="7" w:name="Kontrollkästchen3"/>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7"/>
      <w:r>
        <w:rPr>
          <w:rFonts w:eastAsia="SimSun" w:cs="DejaVu Sans"/>
        </w:rPr>
        <w:t xml:space="preserve"> eher zu schwer</w:t>
      </w:r>
    </w:p>
    <w:p w14:paraId="3F4AE353" w14:textId="77777777" w:rsidR="00C900A3" w:rsidRPr="004770E2" w:rsidRDefault="00C900A3" w:rsidP="00C900A3">
      <w:pPr>
        <w:tabs>
          <w:tab w:val="left" w:pos="1843"/>
          <w:tab w:val="left" w:pos="4678"/>
        </w:tabs>
        <w:rPr>
          <w:rFonts w:eastAsia="SimSun" w:cs="DejaVu Sans"/>
        </w:rPr>
      </w:pPr>
      <w:r>
        <w:rPr>
          <w:rFonts w:eastAsia="SimSun" w:cs="DejaVu Sans"/>
        </w:rPr>
        <w:t xml:space="preserve">Geschlecht: </w:t>
      </w:r>
      <w:r>
        <w:rPr>
          <w:rFonts w:eastAsia="SimSun" w:cs="DejaVu Sans"/>
        </w:rPr>
        <w:tab/>
      </w:r>
      <w:r>
        <w:rPr>
          <w:rFonts w:eastAsia="SimSun" w:cs="DejaVu Sans"/>
        </w:rPr>
        <w:fldChar w:fldCharType="begin">
          <w:ffData>
            <w:name w:val="Kontrollkästchen4"/>
            <w:enabled/>
            <w:calcOnExit w:val="0"/>
            <w:checkBox>
              <w:sizeAuto/>
              <w:default w:val="0"/>
              <w:checked w:val="0"/>
            </w:checkBox>
          </w:ffData>
        </w:fldChar>
      </w:r>
      <w:bookmarkStart w:id="8" w:name="Kontrollkästchen4"/>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8"/>
      <w:r>
        <w:rPr>
          <w:rFonts w:eastAsia="SimSun" w:cs="DejaVu Sans"/>
        </w:rPr>
        <w:t xml:space="preserve"> Rüde</w:t>
      </w:r>
      <w:r>
        <w:rPr>
          <w:rFonts w:eastAsia="SimSun" w:cs="DejaVu Sans"/>
        </w:rPr>
        <w:tab/>
      </w:r>
      <w:r>
        <w:rPr>
          <w:rFonts w:eastAsia="SimSun" w:cs="DejaVu Sans"/>
        </w:rPr>
        <w:fldChar w:fldCharType="begin">
          <w:ffData>
            <w:name w:val="Kontrollkästchen5"/>
            <w:enabled/>
            <w:calcOnExit w:val="0"/>
            <w:checkBox>
              <w:sizeAuto/>
              <w:default w:val="0"/>
              <w:checked w:val="0"/>
            </w:checkBox>
          </w:ffData>
        </w:fldChar>
      </w:r>
      <w:bookmarkStart w:id="9" w:name="Kontrollkästchen5"/>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9"/>
      <w:r>
        <w:rPr>
          <w:rFonts w:eastAsia="SimSun" w:cs="DejaVu Sans"/>
        </w:rPr>
        <w:t xml:space="preserve"> Hündin</w:t>
      </w:r>
    </w:p>
    <w:p w14:paraId="36FFAC50" w14:textId="77777777" w:rsidR="00C900A3" w:rsidRPr="004770E2" w:rsidRDefault="00C900A3" w:rsidP="00C900A3">
      <w:pPr>
        <w:tabs>
          <w:tab w:val="left" w:pos="1843"/>
          <w:tab w:val="left" w:pos="4678"/>
        </w:tabs>
        <w:rPr>
          <w:rFonts w:eastAsia="SimSun" w:cs="DejaVu Sans"/>
        </w:rPr>
      </w:pPr>
      <w:r>
        <w:rPr>
          <w:rFonts w:eastAsia="SimSun" w:cs="DejaVu Sans"/>
        </w:rPr>
        <w:t xml:space="preserve">Kastriert: </w:t>
      </w:r>
      <w:r>
        <w:rPr>
          <w:rFonts w:eastAsia="SimSun" w:cs="DejaVu Sans"/>
        </w:rPr>
        <w:tab/>
      </w:r>
      <w:r>
        <w:rPr>
          <w:rFonts w:eastAsia="SimSun" w:cs="DejaVu Sans"/>
        </w:rPr>
        <w:fldChar w:fldCharType="begin">
          <w:ffData>
            <w:name w:val="Kontrollkästchen6"/>
            <w:enabled/>
            <w:calcOnExit w:val="0"/>
            <w:checkBox>
              <w:sizeAuto/>
              <w:default w:val="0"/>
            </w:checkBox>
          </w:ffData>
        </w:fldChar>
      </w:r>
      <w:bookmarkStart w:id="10" w:name="Kontrollkästchen6"/>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10"/>
      <w:r>
        <w:rPr>
          <w:rFonts w:eastAsia="SimSun" w:cs="DejaVu Sans"/>
        </w:rPr>
        <w:t>ja</w:t>
      </w:r>
      <w:r>
        <w:rPr>
          <w:rFonts w:eastAsia="SimSun" w:cs="DejaVu Sans"/>
        </w:rPr>
        <w:tab/>
      </w:r>
      <w:r>
        <w:rPr>
          <w:rFonts w:ascii="MS Gothic" w:eastAsia="MS Gothic" w:hAnsi="MS Gothic" w:cs="DejaVu Sans"/>
        </w:rPr>
        <w:fldChar w:fldCharType="begin">
          <w:ffData>
            <w:name w:val="Kontrollkästchen7"/>
            <w:enabled/>
            <w:calcOnExit w:val="0"/>
            <w:checkBox>
              <w:sizeAuto/>
              <w:default w:val="0"/>
            </w:checkBox>
          </w:ffData>
        </w:fldChar>
      </w:r>
      <w:bookmarkStart w:id="11" w:name="Kontrollkästchen7"/>
      <w:r>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Pr>
          <w:rFonts w:ascii="MS Gothic" w:eastAsia="MS Gothic" w:hAnsi="MS Gothic" w:cs="DejaVu Sans"/>
        </w:rPr>
        <w:fldChar w:fldCharType="end"/>
      </w:r>
      <w:bookmarkEnd w:id="11"/>
      <w:r>
        <w:rPr>
          <w:rFonts w:eastAsia="SimSun" w:cs="DejaVu Sans"/>
        </w:rPr>
        <w:t xml:space="preserve"> nein</w:t>
      </w:r>
    </w:p>
    <w:p w14:paraId="098245A5" w14:textId="77777777" w:rsidR="00C900A3" w:rsidRDefault="00C900A3" w:rsidP="00C900A3">
      <w:pPr>
        <w:tabs>
          <w:tab w:val="left" w:pos="4678"/>
        </w:tabs>
        <w:rPr>
          <w:rFonts w:eastAsia="SimSun" w:cs="DejaVu Sans"/>
        </w:rPr>
      </w:pPr>
    </w:p>
    <w:p w14:paraId="65B6707A" w14:textId="77777777" w:rsidR="00C900A3" w:rsidRDefault="00C900A3" w:rsidP="00C900A3">
      <w:pPr>
        <w:tabs>
          <w:tab w:val="left" w:pos="4678"/>
        </w:tabs>
        <w:rPr>
          <w:rFonts w:eastAsia="SimSun" w:cs="DejaVu Sans"/>
        </w:rPr>
      </w:pPr>
      <w:r>
        <w:rPr>
          <w:rFonts w:eastAsia="SimSun" w:cs="DejaVu Sans"/>
        </w:rPr>
        <w:lastRenderedPageBreak/>
        <w:t>Bekannte Krankheiten Diagnosen, Beschwerden</w:t>
      </w:r>
      <w:r w:rsidR="00196E48">
        <w:rPr>
          <w:rFonts w:eastAsia="SimSun" w:cs="DejaVu Sans"/>
        </w:rPr>
        <w:t xml:space="preserve"> (ggfs. Beiblatt verwenden, Befunde – falls vorhanden – bitte beifügen)</w:t>
      </w:r>
      <w:r>
        <w:rPr>
          <w:rFonts w:eastAsia="SimSun" w:cs="DejaVu Sans"/>
        </w:rPr>
        <w:t>:</w:t>
      </w:r>
    </w:p>
    <w:p w14:paraId="2305F89A" w14:textId="77777777" w:rsidR="0073195A" w:rsidRDefault="00C900A3" w:rsidP="00C900A3">
      <w:pPr>
        <w:tabs>
          <w:tab w:val="left" w:pos="1843"/>
          <w:tab w:val="left" w:pos="4678"/>
        </w:tabs>
        <w:rPr>
          <w:rFonts w:eastAsia="SimSun" w:cs="DejaVu Sans"/>
        </w:rPr>
      </w:pPr>
      <w:r>
        <w:rPr>
          <w:rFonts w:ascii="MS Gothic" w:eastAsia="MS Gothic" w:hAnsi="MS Gothic" w:cs="DejaVu Sans"/>
        </w:rPr>
        <w:fldChar w:fldCharType="begin">
          <w:ffData>
            <w:name w:val="Kontrollkästchen8"/>
            <w:enabled/>
            <w:calcOnExit w:val="0"/>
            <w:checkBox>
              <w:sizeAuto/>
              <w:default w:val="0"/>
            </w:checkBox>
          </w:ffData>
        </w:fldChar>
      </w:r>
      <w:bookmarkStart w:id="12" w:name="Kontrollkästchen8"/>
      <w:r>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Pr>
          <w:rFonts w:ascii="MS Gothic" w:eastAsia="MS Gothic" w:hAnsi="MS Gothic" w:cs="DejaVu Sans"/>
        </w:rPr>
        <w:fldChar w:fldCharType="end"/>
      </w:r>
      <w:bookmarkEnd w:id="12"/>
      <w:r>
        <w:rPr>
          <w:rFonts w:eastAsia="SimSun" w:cs="DejaVu Sans"/>
        </w:rPr>
        <w:t xml:space="preserve"> keine</w:t>
      </w:r>
      <w:r>
        <w:rPr>
          <w:rFonts w:eastAsia="SimSun" w:cs="DejaVu Sans"/>
        </w:rPr>
        <w:tab/>
      </w:r>
      <w:r>
        <w:rPr>
          <w:rFonts w:ascii="MS Gothic" w:eastAsia="MS Gothic" w:hAnsi="MS Gothic" w:cs="DejaVu Sans"/>
        </w:rPr>
        <w:fldChar w:fldCharType="begin">
          <w:ffData>
            <w:name w:val="Kontrollkästchen9"/>
            <w:enabled/>
            <w:calcOnExit w:val="0"/>
            <w:checkBox>
              <w:sizeAuto/>
              <w:default w:val="0"/>
            </w:checkBox>
          </w:ffData>
        </w:fldChar>
      </w:r>
      <w:bookmarkStart w:id="13" w:name="Kontrollkästchen9"/>
      <w:r>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Pr>
          <w:rFonts w:ascii="MS Gothic" w:eastAsia="MS Gothic" w:hAnsi="MS Gothic" w:cs="DejaVu Sans"/>
        </w:rPr>
        <w:fldChar w:fldCharType="end"/>
      </w:r>
      <w:bookmarkEnd w:id="13"/>
      <w:r>
        <w:rPr>
          <w:rFonts w:eastAsia="SimSun" w:cs="DejaVu Sans"/>
        </w:rPr>
        <w:t xml:space="preserve"> ja, welche:</w:t>
      </w:r>
    </w:p>
    <w:p w14:paraId="371EDE39" w14:textId="77777777" w:rsidR="0073195A" w:rsidRDefault="0073195A" w:rsidP="00C900A3">
      <w:pPr>
        <w:tabs>
          <w:tab w:val="left" w:pos="1843"/>
          <w:tab w:val="left" w:pos="4678"/>
        </w:tabs>
        <w:rPr>
          <w:rFonts w:eastAsia="SimSun" w:cs="DejaVu Sans"/>
        </w:rPr>
      </w:pPr>
    </w:p>
    <w:p w14:paraId="364005FA" w14:textId="77777777" w:rsidR="0073195A" w:rsidRDefault="0073195A" w:rsidP="00C900A3">
      <w:pPr>
        <w:tabs>
          <w:tab w:val="left" w:pos="1843"/>
          <w:tab w:val="left" w:pos="4678"/>
        </w:tabs>
        <w:rPr>
          <w:rFonts w:eastAsia="SimSun" w:cs="DejaVu Sans"/>
        </w:rPr>
      </w:pPr>
    </w:p>
    <w:p w14:paraId="5132166B" w14:textId="77777777" w:rsidR="0073195A" w:rsidRDefault="0073195A" w:rsidP="00C900A3">
      <w:pPr>
        <w:tabs>
          <w:tab w:val="left" w:pos="1843"/>
          <w:tab w:val="left" w:pos="4678"/>
        </w:tabs>
        <w:rPr>
          <w:rFonts w:eastAsia="SimSun" w:cs="DejaVu Sans"/>
        </w:rPr>
      </w:pPr>
    </w:p>
    <w:p w14:paraId="0992F578" w14:textId="77777777" w:rsidR="0073195A" w:rsidRDefault="0073195A" w:rsidP="00C900A3">
      <w:pPr>
        <w:tabs>
          <w:tab w:val="left" w:pos="1843"/>
          <w:tab w:val="left" w:pos="4678"/>
        </w:tabs>
        <w:rPr>
          <w:rFonts w:eastAsia="SimSun" w:cs="DejaVu Sans"/>
        </w:rPr>
      </w:pPr>
    </w:p>
    <w:p w14:paraId="65DFB3F7" w14:textId="77777777" w:rsidR="00C900A3" w:rsidRDefault="00C900A3" w:rsidP="00C900A3">
      <w:pPr>
        <w:tabs>
          <w:tab w:val="left" w:pos="1843"/>
          <w:tab w:val="left" w:pos="4678"/>
        </w:tabs>
        <w:rPr>
          <w:rFonts w:eastAsia="SimSun" w:cs="DejaVu Sans"/>
        </w:rPr>
      </w:pPr>
      <w:r>
        <w:rPr>
          <w:rFonts w:eastAsia="SimSun" w:cs="DejaVu Sans"/>
        </w:rPr>
        <w:t xml:space="preserve"> </w:t>
      </w:r>
      <w:r>
        <w:rPr>
          <w:rFonts w:eastAsia="SimSun" w:cs="DejaVu Sans"/>
        </w:rPr>
        <w:fldChar w:fldCharType="begin">
          <w:ffData>
            <w:name w:val="Text6"/>
            <w:enabled/>
            <w:calcOnExit w:val="0"/>
            <w:textInput/>
          </w:ffData>
        </w:fldChar>
      </w:r>
      <w:bookmarkStart w:id="14" w:name="Text6"/>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14"/>
    </w:p>
    <w:p w14:paraId="5207ED7C" w14:textId="77777777" w:rsidR="00C900A3" w:rsidRDefault="00C900A3" w:rsidP="00C900A3">
      <w:pPr>
        <w:rPr>
          <w:rFonts w:eastAsia="SimSun" w:cs="DejaVu Sans"/>
        </w:rPr>
      </w:pPr>
    </w:p>
    <w:p w14:paraId="152E9753" w14:textId="77777777" w:rsidR="00C900A3" w:rsidRDefault="00C900A3" w:rsidP="00C900A3">
      <w:pPr>
        <w:rPr>
          <w:rFonts w:eastAsia="SimSun" w:cs="DejaVu Sans"/>
        </w:rPr>
      </w:pPr>
    </w:p>
    <w:p w14:paraId="3770067F" w14:textId="77777777" w:rsidR="00C900A3" w:rsidRDefault="00C900A3" w:rsidP="00C900A3">
      <w:pPr>
        <w:rPr>
          <w:rFonts w:eastAsia="SimSun" w:cs="DejaVu Sans"/>
        </w:rPr>
      </w:pPr>
      <w:r>
        <w:rPr>
          <w:rFonts w:eastAsia="SimSun" w:cs="DejaVu Sans"/>
        </w:rPr>
        <w:t>Aktuelle Medikamente, auch pflanzliche, homöopathische, Nahrungsergänzungen mit Dosierung</w:t>
      </w:r>
    </w:p>
    <w:p w14:paraId="5FB60A94" w14:textId="77777777" w:rsidR="00C900A3" w:rsidRDefault="00C900A3" w:rsidP="00C900A3">
      <w:pPr>
        <w:tabs>
          <w:tab w:val="left" w:pos="1843"/>
          <w:tab w:val="left" w:pos="3261"/>
        </w:tabs>
        <w:rPr>
          <w:rFonts w:eastAsia="SimSun" w:cs="DejaVu Sans"/>
        </w:rPr>
      </w:pPr>
      <w:r>
        <w:rPr>
          <w:rFonts w:eastAsia="SimSun" w:cs="DejaVu Sans"/>
        </w:rPr>
        <w:tab/>
      </w:r>
      <w:r>
        <w:rPr>
          <w:rFonts w:eastAsia="SimSun" w:cs="DejaVu Sans"/>
        </w:rPr>
        <w:fldChar w:fldCharType="begin">
          <w:ffData>
            <w:name w:val="Kontrollkästchen10"/>
            <w:enabled/>
            <w:calcOnExit w:val="0"/>
            <w:checkBox>
              <w:sizeAuto/>
              <w:default w:val="0"/>
            </w:checkBox>
          </w:ffData>
        </w:fldChar>
      </w:r>
      <w:bookmarkStart w:id="15" w:name="Kontrollkästchen10"/>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15"/>
      <w:r>
        <w:rPr>
          <w:rFonts w:eastAsia="SimSun" w:cs="DejaVu Sans"/>
        </w:rPr>
        <w:t xml:space="preserve"> ja</w:t>
      </w:r>
      <w:r>
        <w:rPr>
          <w:rFonts w:eastAsia="SimSun" w:cs="DejaVu Sans"/>
        </w:rPr>
        <w:tab/>
      </w:r>
      <w:r>
        <w:rPr>
          <w:rFonts w:eastAsia="SimSun" w:cs="DejaVu Sans"/>
        </w:rPr>
        <w:fldChar w:fldCharType="begin">
          <w:ffData>
            <w:name w:val="Kontrollkästchen11"/>
            <w:enabled/>
            <w:calcOnExit w:val="0"/>
            <w:checkBox>
              <w:sizeAuto/>
              <w:default w:val="0"/>
            </w:checkBox>
          </w:ffData>
        </w:fldChar>
      </w:r>
      <w:bookmarkStart w:id="16" w:name="Kontrollkästchen11"/>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16"/>
      <w:r>
        <w:rPr>
          <w:rFonts w:eastAsia="SimSun" w:cs="DejaVu Sans"/>
        </w:rPr>
        <w:t xml:space="preserve"> nein</w:t>
      </w:r>
    </w:p>
    <w:p w14:paraId="65C0C4CD" w14:textId="77777777" w:rsidR="00C900A3" w:rsidRDefault="00C900A3" w:rsidP="00C900A3">
      <w:pPr>
        <w:tabs>
          <w:tab w:val="left" w:pos="1843"/>
          <w:tab w:val="left" w:pos="3261"/>
        </w:tabs>
        <w:rPr>
          <w:rFonts w:eastAsia="SimSun" w:cs="DejaVu Sans"/>
        </w:rPr>
      </w:pPr>
      <w:r>
        <w:rPr>
          <w:rFonts w:eastAsia="SimSun" w:cs="DejaVu Sans"/>
        </w:rPr>
        <w:tab/>
        <w:t xml:space="preserve">Welche: </w:t>
      </w:r>
      <w:r>
        <w:rPr>
          <w:rFonts w:eastAsia="SimSun" w:cs="DejaVu Sans"/>
        </w:rPr>
        <w:fldChar w:fldCharType="begin">
          <w:ffData>
            <w:name w:val="Text7"/>
            <w:enabled/>
            <w:calcOnExit w:val="0"/>
            <w:textInput/>
          </w:ffData>
        </w:fldChar>
      </w:r>
      <w:bookmarkStart w:id="17" w:name="Text7"/>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17"/>
    </w:p>
    <w:p w14:paraId="2F4AE209" w14:textId="77777777" w:rsidR="00C900A3" w:rsidRDefault="00C900A3" w:rsidP="00C900A3">
      <w:pPr>
        <w:tabs>
          <w:tab w:val="left" w:pos="1843"/>
          <w:tab w:val="left" w:pos="3261"/>
        </w:tabs>
        <w:rPr>
          <w:rFonts w:eastAsia="SimSun" w:cs="DejaVu Sans"/>
        </w:rPr>
      </w:pPr>
      <w:r>
        <w:rPr>
          <w:rFonts w:eastAsia="SimSun" w:cs="DejaVu Sans"/>
        </w:rPr>
        <w:br w:type="page"/>
      </w:r>
      <w:r w:rsidRPr="004770E2">
        <w:rPr>
          <w:rFonts w:eastAsia="SimSun" w:cs="DejaVu Sans"/>
        </w:rPr>
        <w:lastRenderedPageBreak/>
        <w:t xml:space="preserve">Was wird gewünscht?  </w:t>
      </w:r>
      <w:r>
        <w:rPr>
          <w:rFonts w:eastAsia="SimSun" w:cs="DejaVu Sans"/>
        </w:rPr>
        <w:fldChar w:fldCharType="begin">
          <w:ffData>
            <w:name w:val="Text8"/>
            <w:enabled/>
            <w:calcOnExit w:val="0"/>
            <w:textInput/>
          </w:ffData>
        </w:fldChar>
      </w:r>
      <w:bookmarkStart w:id="18" w:name="Text8"/>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18"/>
    </w:p>
    <w:p w14:paraId="66CE4CE2" w14:textId="77777777" w:rsidR="00C900A3" w:rsidRPr="004770E2" w:rsidRDefault="00C900A3" w:rsidP="00C900A3">
      <w:pPr>
        <w:tabs>
          <w:tab w:val="left" w:pos="1843"/>
          <w:tab w:val="left" w:pos="3261"/>
        </w:tabs>
        <w:rPr>
          <w:rFonts w:eastAsia="SimSun" w:cs="DejaVu Sans"/>
        </w:rPr>
      </w:pPr>
      <w:r>
        <w:rPr>
          <w:rFonts w:eastAsia="SimSun" w:cs="DejaVu Sans"/>
        </w:rPr>
        <w:t xml:space="preserve">täglich Futter, ohne Fasten: </w:t>
      </w:r>
      <w:r>
        <w:rPr>
          <w:rFonts w:eastAsia="SimSun" w:cs="DejaVu Sans"/>
        </w:rPr>
        <w:tab/>
      </w:r>
      <w:r>
        <w:rPr>
          <w:rFonts w:eastAsia="SimSun" w:cs="DejaVu Sans"/>
        </w:rPr>
        <w:fldChar w:fldCharType="begin">
          <w:ffData>
            <w:name w:val="Kontrollkästchen12"/>
            <w:enabled/>
            <w:calcOnExit w:val="0"/>
            <w:checkBox>
              <w:sizeAuto/>
              <w:default w:val="0"/>
            </w:checkBox>
          </w:ffData>
        </w:fldChar>
      </w:r>
      <w:bookmarkStart w:id="19" w:name="Kontrollkästchen12"/>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19"/>
      <w:r>
        <w:rPr>
          <w:rFonts w:eastAsia="SimSun" w:cs="DejaVu Sans"/>
        </w:rPr>
        <w:t xml:space="preserve"> ja</w:t>
      </w:r>
      <w:r>
        <w:rPr>
          <w:rFonts w:eastAsia="SimSun" w:cs="DejaVu Sans"/>
        </w:rPr>
        <w:tab/>
      </w:r>
      <w:r>
        <w:rPr>
          <w:rFonts w:ascii="MS Gothic" w:eastAsia="MS Gothic" w:hAnsi="MS Gothic" w:cs="DejaVu Sans"/>
        </w:rPr>
        <w:fldChar w:fldCharType="begin">
          <w:ffData>
            <w:name w:val="Kontrollkästchen13"/>
            <w:enabled/>
            <w:calcOnExit w:val="0"/>
            <w:checkBox>
              <w:sizeAuto/>
              <w:default w:val="0"/>
            </w:checkBox>
          </w:ffData>
        </w:fldChar>
      </w:r>
      <w:bookmarkStart w:id="20" w:name="Kontrollkästchen13"/>
      <w:r>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Pr>
          <w:rFonts w:ascii="MS Gothic" w:eastAsia="MS Gothic" w:hAnsi="MS Gothic" w:cs="DejaVu Sans"/>
        </w:rPr>
        <w:fldChar w:fldCharType="end"/>
      </w:r>
      <w:bookmarkEnd w:id="20"/>
      <w:r>
        <w:rPr>
          <w:rFonts w:eastAsia="SimSun" w:cs="DejaVu Sans"/>
        </w:rPr>
        <w:t xml:space="preserve"> nein</w:t>
      </w:r>
    </w:p>
    <w:p w14:paraId="13685D3C" w14:textId="77777777" w:rsidR="00C900A3" w:rsidRPr="004770E2" w:rsidRDefault="00C900A3" w:rsidP="00C900A3">
      <w:pPr>
        <w:rPr>
          <w:rFonts w:eastAsia="SimSun" w:cs="DejaVu Sans"/>
        </w:rPr>
      </w:pPr>
    </w:p>
    <w:p w14:paraId="25CD8630" w14:textId="77777777" w:rsidR="00C900A3" w:rsidRPr="004770E2" w:rsidRDefault="00C900A3" w:rsidP="00C900A3">
      <w:pPr>
        <w:tabs>
          <w:tab w:val="left" w:pos="1843"/>
          <w:tab w:val="left" w:pos="3261"/>
        </w:tabs>
        <w:rPr>
          <w:rFonts w:eastAsia="SimSun" w:cs="DejaVu Sans"/>
        </w:rPr>
      </w:pPr>
      <w:r w:rsidRPr="004770E2">
        <w:rPr>
          <w:rFonts w:eastAsia="SimSun" w:cs="DejaVu Sans"/>
        </w:rPr>
        <w:t xml:space="preserve">Soll auch ein </w:t>
      </w:r>
      <w:proofErr w:type="gramStart"/>
      <w:r w:rsidRPr="004770E2">
        <w:rPr>
          <w:rFonts w:eastAsia="SimSun" w:cs="DejaVu Sans"/>
        </w:rPr>
        <w:t>Tag  fleischfrei</w:t>
      </w:r>
      <w:proofErr w:type="gramEnd"/>
      <w:r w:rsidRPr="004770E2">
        <w:rPr>
          <w:rFonts w:eastAsia="SimSun" w:cs="DejaVu Sans"/>
        </w:rPr>
        <w:t xml:space="preserve"> </w:t>
      </w:r>
      <w:r>
        <w:rPr>
          <w:rFonts w:eastAsia="SimSun" w:cs="DejaVu Sans"/>
        </w:rPr>
        <w:t>sein</w:t>
      </w:r>
      <w:r w:rsidRPr="004770E2">
        <w:rPr>
          <w:rFonts w:eastAsia="SimSun" w:cs="DejaVu Sans"/>
        </w:rPr>
        <w:t xml:space="preserve">: </w:t>
      </w:r>
      <w:r>
        <w:rPr>
          <w:rFonts w:eastAsia="SimSun" w:cs="DejaVu Sans"/>
        </w:rPr>
        <w:tab/>
      </w:r>
      <w:r>
        <w:rPr>
          <w:rFonts w:eastAsia="SimSun" w:cs="DejaVu Sans"/>
        </w:rPr>
        <w:fldChar w:fldCharType="begin">
          <w:ffData>
            <w:name w:val="Kontrollkästchen14"/>
            <w:enabled/>
            <w:calcOnExit w:val="0"/>
            <w:checkBox>
              <w:sizeAuto/>
              <w:default w:val="0"/>
            </w:checkBox>
          </w:ffData>
        </w:fldChar>
      </w:r>
      <w:bookmarkStart w:id="21" w:name="Kontrollkästchen14"/>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21"/>
      <w:r>
        <w:rPr>
          <w:rFonts w:eastAsia="SimSun" w:cs="DejaVu Sans"/>
        </w:rPr>
        <w:t xml:space="preserve"> ja</w:t>
      </w:r>
      <w:r>
        <w:rPr>
          <w:rFonts w:eastAsia="SimSun" w:cs="DejaVu Sans"/>
        </w:rPr>
        <w:tab/>
      </w:r>
      <w:r>
        <w:rPr>
          <w:rFonts w:ascii="MS Gothic" w:eastAsia="MS Gothic" w:hAnsi="MS Gothic" w:cs="DejaVu Sans"/>
        </w:rPr>
        <w:fldChar w:fldCharType="begin">
          <w:ffData>
            <w:name w:val="Kontrollkästchen15"/>
            <w:enabled/>
            <w:calcOnExit w:val="0"/>
            <w:checkBox>
              <w:sizeAuto/>
              <w:default w:val="0"/>
            </w:checkBox>
          </w:ffData>
        </w:fldChar>
      </w:r>
      <w:bookmarkStart w:id="22" w:name="Kontrollkästchen15"/>
      <w:r>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Pr>
          <w:rFonts w:ascii="MS Gothic" w:eastAsia="MS Gothic" w:hAnsi="MS Gothic" w:cs="DejaVu Sans"/>
        </w:rPr>
        <w:fldChar w:fldCharType="end"/>
      </w:r>
      <w:bookmarkEnd w:id="22"/>
      <w:r>
        <w:rPr>
          <w:rFonts w:eastAsia="SimSun" w:cs="DejaVu Sans"/>
        </w:rPr>
        <w:t xml:space="preserve"> nein</w:t>
      </w:r>
    </w:p>
    <w:p w14:paraId="58A1AC8A" w14:textId="77777777" w:rsidR="00C900A3" w:rsidRDefault="00C900A3" w:rsidP="00C900A3">
      <w:pPr>
        <w:tabs>
          <w:tab w:val="left" w:pos="1843"/>
          <w:tab w:val="left" w:pos="3261"/>
        </w:tabs>
        <w:rPr>
          <w:rFonts w:eastAsia="SimSun" w:cs="DejaVu Sans"/>
        </w:rPr>
      </w:pPr>
      <w:proofErr w:type="gramStart"/>
      <w:r w:rsidRPr="004770E2">
        <w:rPr>
          <w:rFonts w:eastAsia="SimSun" w:cs="DejaVu Sans"/>
        </w:rPr>
        <w:t>Futter  mit</w:t>
      </w:r>
      <w:proofErr w:type="gramEnd"/>
      <w:r w:rsidRPr="004770E2">
        <w:rPr>
          <w:rFonts w:eastAsia="SimSun" w:cs="DejaVu Sans"/>
        </w:rPr>
        <w:t xml:space="preserve"> Getreide : </w:t>
      </w:r>
      <w:r>
        <w:rPr>
          <w:rFonts w:eastAsia="SimSun" w:cs="DejaVu Sans"/>
        </w:rPr>
        <w:tab/>
      </w:r>
      <w:r>
        <w:rPr>
          <w:rFonts w:eastAsia="SimSun" w:cs="DejaVu Sans"/>
        </w:rPr>
        <w:fldChar w:fldCharType="begin">
          <w:ffData>
            <w:name w:val="Kontrollkästchen16"/>
            <w:enabled/>
            <w:calcOnExit w:val="0"/>
            <w:checkBox>
              <w:sizeAuto/>
              <w:default w:val="0"/>
            </w:checkBox>
          </w:ffData>
        </w:fldChar>
      </w:r>
      <w:bookmarkStart w:id="23" w:name="Kontrollkästchen16"/>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23"/>
      <w:r>
        <w:rPr>
          <w:rFonts w:eastAsia="SimSun" w:cs="DejaVu Sans"/>
        </w:rPr>
        <w:t xml:space="preserve"> ja</w:t>
      </w:r>
      <w:r>
        <w:rPr>
          <w:rFonts w:eastAsia="SimSun" w:cs="DejaVu Sans"/>
        </w:rPr>
        <w:tab/>
      </w:r>
      <w:r>
        <w:rPr>
          <w:rFonts w:eastAsia="SimSun" w:cs="DejaVu Sans"/>
        </w:rPr>
        <w:fldChar w:fldCharType="begin">
          <w:ffData>
            <w:name w:val="Kontrollkästchen17"/>
            <w:enabled/>
            <w:calcOnExit w:val="0"/>
            <w:checkBox>
              <w:sizeAuto/>
              <w:default w:val="0"/>
            </w:checkBox>
          </w:ffData>
        </w:fldChar>
      </w:r>
      <w:bookmarkStart w:id="24" w:name="Kontrollkästchen17"/>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24"/>
      <w:r>
        <w:rPr>
          <w:rFonts w:eastAsia="SimSun" w:cs="DejaVu Sans"/>
        </w:rPr>
        <w:t xml:space="preserve"> nein</w:t>
      </w:r>
    </w:p>
    <w:p w14:paraId="4D650073" w14:textId="77777777" w:rsidR="00C900A3" w:rsidRPr="004770E2" w:rsidRDefault="00C900A3" w:rsidP="00C900A3">
      <w:pPr>
        <w:tabs>
          <w:tab w:val="left" w:pos="1843"/>
          <w:tab w:val="left" w:pos="3261"/>
        </w:tabs>
        <w:rPr>
          <w:rFonts w:eastAsia="SimSun" w:cs="DejaVu Sans"/>
        </w:rPr>
      </w:pPr>
      <w:r>
        <w:rPr>
          <w:rFonts w:eastAsia="SimSun" w:cs="DejaVu Sans"/>
        </w:rPr>
        <w:tab/>
      </w:r>
      <w:r>
        <w:rPr>
          <w:rFonts w:eastAsia="SimSun" w:cs="DejaVu Sans"/>
        </w:rPr>
        <w:tab/>
        <w:t xml:space="preserve">Ausnahmen: </w:t>
      </w:r>
      <w:r>
        <w:rPr>
          <w:rFonts w:eastAsia="SimSun" w:cs="DejaVu Sans"/>
        </w:rPr>
        <w:fldChar w:fldCharType="begin">
          <w:ffData>
            <w:name w:val="Text9"/>
            <w:enabled/>
            <w:calcOnExit w:val="0"/>
            <w:textInput/>
          </w:ffData>
        </w:fldChar>
      </w:r>
      <w:bookmarkStart w:id="25" w:name="Text9"/>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25"/>
    </w:p>
    <w:p w14:paraId="36CF1F35" w14:textId="77777777" w:rsidR="00C900A3" w:rsidRPr="004770E2" w:rsidRDefault="00C900A3" w:rsidP="00C900A3">
      <w:pPr>
        <w:tabs>
          <w:tab w:val="left" w:pos="1843"/>
          <w:tab w:val="left" w:pos="3261"/>
        </w:tabs>
        <w:rPr>
          <w:rFonts w:eastAsia="SimSun" w:cs="DejaVu Sans"/>
        </w:rPr>
      </w:pPr>
      <w:r w:rsidRPr="004770E2">
        <w:rPr>
          <w:rFonts w:eastAsia="SimSun" w:cs="DejaVu Sans"/>
        </w:rPr>
        <w:t>Milchprodukte/Pansen:</w:t>
      </w:r>
      <w:r w:rsidRPr="00B32E30">
        <w:rPr>
          <w:rFonts w:eastAsia="SimSun" w:cs="DejaVu Sans"/>
        </w:rPr>
        <w:t xml:space="preserve"> </w:t>
      </w:r>
      <w:r>
        <w:rPr>
          <w:rFonts w:eastAsia="SimSun" w:cs="DejaVu Sans"/>
        </w:rPr>
        <w:tab/>
      </w:r>
      <w:r>
        <w:rPr>
          <w:rFonts w:ascii="MS Gothic" w:eastAsia="MS Gothic" w:hAnsi="MS Gothic" w:cs="DejaVu Sans"/>
        </w:rPr>
        <w:fldChar w:fldCharType="begin">
          <w:ffData>
            <w:name w:val="Kontrollkästchen18"/>
            <w:enabled/>
            <w:calcOnExit w:val="0"/>
            <w:checkBox>
              <w:sizeAuto/>
              <w:default w:val="0"/>
            </w:checkBox>
          </w:ffData>
        </w:fldChar>
      </w:r>
      <w:bookmarkStart w:id="26" w:name="Kontrollkästchen18"/>
      <w:r>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Pr>
          <w:rFonts w:ascii="MS Gothic" w:eastAsia="MS Gothic" w:hAnsi="MS Gothic" w:cs="DejaVu Sans"/>
        </w:rPr>
        <w:fldChar w:fldCharType="end"/>
      </w:r>
      <w:bookmarkEnd w:id="26"/>
      <w:r>
        <w:rPr>
          <w:rFonts w:ascii="MS Gothic" w:eastAsia="MS Gothic" w:hAnsi="MS Gothic" w:cs="DejaVu Sans"/>
        </w:rPr>
        <w:t xml:space="preserve"> </w:t>
      </w:r>
      <w:r>
        <w:rPr>
          <w:rFonts w:eastAsia="SimSun" w:cs="DejaVu Sans"/>
        </w:rPr>
        <w:t>ja</w:t>
      </w:r>
      <w:r>
        <w:rPr>
          <w:rFonts w:eastAsia="SimSun" w:cs="DejaVu Sans"/>
        </w:rPr>
        <w:tab/>
      </w:r>
      <w:r>
        <w:rPr>
          <w:rFonts w:eastAsia="SimSun" w:cs="DejaVu Sans"/>
        </w:rPr>
        <w:fldChar w:fldCharType="begin">
          <w:ffData>
            <w:name w:val="Kontrollkästchen19"/>
            <w:enabled/>
            <w:calcOnExit w:val="0"/>
            <w:checkBox>
              <w:sizeAuto/>
              <w:default w:val="0"/>
              <w:checked w:val="0"/>
            </w:checkBox>
          </w:ffData>
        </w:fldChar>
      </w:r>
      <w:bookmarkStart w:id="27" w:name="Kontrollkästchen19"/>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27"/>
      <w:r>
        <w:rPr>
          <w:rFonts w:eastAsia="SimSun" w:cs="DejaVu Sans"/>
        </w:rPr>
        <w:t xml:space="preserve"> nein</w:t>
      </w:r>
    </w:p>
    <w:p w14:paraId="42ED0F84" w14:textId="77777777" w:rsidR="00C900A3" w:rsidRDefault="00C900A3" w:rsidP="00C900A3">
      <w:pPr>
        <w:rPr>
          <w:rFonts w:eastAsia="SimSun" w:cs="DejaVu Sans"/>
        </w:rPr>
      </w:pPr>
      <w:r w:rsidRPr="004770E2">
        <w:rPr>
          <w:rFonts w:eastAsia="SimSun" w:cs="DejaVu Sans"/>
        </w:rPr>
        <w:t>Wie viele Mahlz</w:t>
      </w:r>
      <w:r>
        <w:rPr>
          <w:rFonts w:eastAsia="SimSun" w:cs="DejaVu Sans"/>
        </w:rPr>
        <w:t xml:space="preserve">eiten täglich bekommt Ihr Tier: </w:t>
      </w:r>
      <w:r>
        <w:rPr>
          <w:rFonts w:eastAsia="SimSun" w:cs="DejaVu Sans"/>
        </w:rPr>
        <w:fldChar w:fldCharType="begin">
          <w:ffData>
            <w:name w:val="Text10"/>
            <w:enabled/>
            <w:calcOnExit w:val="0"/>
            <w:textInput/>
          </w:ffData>
        </w:fldChar>
      </w:r>
      <w:bookmarkStart w:id="28" w:name="Text10"/>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28"/>
    </w:p>
    <w:p w14:paraId="1B791DF0" w14:textId="77777777" w:rsidR="00C900A3" w:rsidRDefault="00C900A3" w:rsidP="00C900A3">
      <w:pPr>
        <w:rPr>
          <w:rFonts w:eastAsia="SimSun" w:cs="DejaVu Sans"/>
        </w:rPr>
      </w:pPr>
      <w:r>
        <w:rPr>
          <w:rFonts w:eastAsia="SimSun" w:cs="DejaVu Sans"/>
        </w:rPr>
        <w:t>Knochen (es besteht auch die Möglichkeit, Knochen gewolft zu geben bzw. Alternativ Knochenmehl)</w:t>
      </w:r>
      <w:r w:rsidR="0073195A">
        <w:rPr>
          <w:rFonts w:eastAsia="SimSun" w:cs="DejaVu Sans"/>
        </w:rPr>
        <w:t xml:space="preserve"> nur wenn gesundheitlich nicht ausgeschlossen wie z. B. bei CNI</w:t>
      </w:r>
    </w:p>
    <w:p w14:paraId="107E31A5" w14:textId="77777777" w:rsidR="00C900A3" w:rsidRDefault="00C900A3" w:rsidP="00C900A3">
      <w:pPr>
        <w:tabs>
          <w:tab w:val="left" w:pos="1843"/>
          <w:tab w:val="left" w:pos="3261"/>
        </w:tabs>
        <w:rPr>
          <w:rFonts w:eastAsia="SimSun" w:cs="DejaVu Sans"/>
        </w:rPr>
      </w:pPr>
      <w:r>
        <w:rPr>
          <w:rFonts w:eastAsia="SimSun" w:cs="DejaVu Sans"/>
        </w:rPr>
        <w:tab/>
      </w:r>
      <w:r>
        <w:rPr>
          <w:rFonts w:eastAsia="SimSun" w:cs="DejaVu Sans"/>
        </w:rPr>
        <w:tab/>
      </w:r>
      <w:r>
        <w:rPr>
          <w:rFonts w:eastAsia="SimSun" w:cs="DejaVu Sans"/>
        </w:rPr>
        <w:fldChar w:fldCharType="begin">
          <w:ffData>
            <w:name w:val="Kontrollkästchen20"/>
            <w:enabled/>
            <w:calcOnExit w:val="0"/>
            <w:checkBox>
              <w:sizeAuto/>
              <w:default w:val="0"/>
            </w:checkBox>
          </w:ffData>
        </w:fldChar>
      </w:r>
      <w:bookmarkStart w:id="29" w:name="Kontrollkästchen20"/>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29"/>
      <w:r>
        <w:rPr>
          <w:rFonts w:eastAsia="SimSun" w:cs="DejaVu Sans"/>
        </w:rPr>
        <w:t xml:space="preserve"> ja</w:t>
      </w:r>
      <w:r>
        <w:rPr>
          <w:rFonts w:eastAsia="SimSun" w:cs="DejaVu Sans"/>
        </w:rPr>
        <w:tab/>
      </w:r>
      <w:r>
        <w:rPr>
          <w:rFonts w:eastAsia="SimSun" w:cs="DejaVu Sans"/>
        </w:rPr>
        <w:fldChar w:fldCharType="begin">
          <w:ffData>
            <w:name w:val="Kontrollkästchen21"/>
            <w:enabled/>
            <w:calcOnExit w:val="0"/>
            <w:checkBox>
              <w:sizeAuto/>
              <w:default w:val="0"/>
            </w:checkBox>
          </w:ffData>
        </w:fldChar>
      </w:r>
      <w:bookmarkStart w:id="30" w:name="Kontrollkästchen21"/>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30"/>
      <w:r>
        <w:rPr>
          <w:rFonts w:eastAsia="SimSun" w:cs="DejaVu Sans"/>
        </w:rPr>
        <w:t xml:space="preserve"> nein</w:t>
      </w:r>
    </w:p>
    <w:p w14:paraId="544335EC" w14:textId="77777777" w:rsidR="00196E48" w:rsidRDefault="00196E48" w:rsidP="00C900A3">
      <w:pPr>
        <w:tabs>
          <w:tab w:val="left" w:pos="1843"/>
          <w:tab w:val="left" w:pos="3261"/>
        </w:tabs>
        <w:rPr>
          <w:rFonts w:eastAsia="SimSun" w:cs="DejaVu Sans"/>
        </w:rPr>
      </w:pPr>
    </w:p>
    <w:p w14:paraId="3178744E" w14:textId="77777777" w:rsidR="00C900A3" w:rsidRDefault="00C900A3" w:rsidP="00C900A3">
      <w:pPr>
        <w:tabs>
          <w:tab w:val="left" w:pos="1843"/>
          <w:tab w:val="left" w:pos="3261"/>
        </w:tabs>
        <w:rPr>
          <w:rFonts w:eastAsia="SimSun" w:cs="DejaVu Sans"/>
        </w:rPr>
      </w:pPr>
      <w:r w:rsidRPr="004770E2">
        <w:rPr>
          <w:rFonts w:eastAsia="SimSun" w:cs="DejaVu Sans"/>
        </w:rPr>
        <w:t>Vorlieben und Abneigungen Ihres Tieres:</w:t>
      </w:r>
      <w:r>
        <w:rPr>
          <w:rFonts w:eastAsia="SimSun" w:cs="DejaVu Sans"/>
        </w:rPr>
        <w:t xml:space="preserve"> </w:t>
      </w:r>
      <w:r>
        <w:rPr>
          <w:rFonts w:eastAsia="SimSun" w:cs="DejaVu Sans"/>
        </w:rPr>
        <w:tab/>
      </w:r>
      <w:r>
        <w:rPr>
          <w:rFonts w:eastAsia="SimSun" w:cs="DejaVu Sans"/>
        </w:rPr>
        <w:fldChar w:fldCharType="begin">
          <w:ffData>
            <w:name w:val="Kontrollkästchen20"/>
            <w:enabled/>
            <w:calcOnExit w:val="0"/>
            <w:checkBox>
              <w:sizeAuto/>
              <w:default w:val="0"/>
            </w:checkBox>
          </w:ffData>
        </w:fldChar>
      </w:r>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r>
        <w:rPr>
          <w:rFonts w:eastAsia="SimSun" w:cs="DejaVu Sans"/>
        </w:rPr>
        <w:t xml:space="preserve"> ja</w:t>
      </w:r>
      <w:r>
        <w:rPr>
          <w:rFonts w:eastAsia="SimSun" w:cs="DejaVu Sans"/>
        </w:rPr>
        <w:tab/>
      </w:r>
      <w:r>
        <w:rPr>
          <w:rFonts w:eastAsia="SimSun" w:cs="DejaVu Sans"/>
        </w:rPr>
        <w:fldChar w:fldCharType="begin">
          <w:ffData>
            <w:name w:val="Kontrollkästchen21"/>
            <w:enabled/>
            <w:calcOnExit w:val="0"/>
            <w:checkBox>
              <w:sizeAuto/>
              <w:default w:val="0"/>
            </w:checkBox>
          </w:ffData>
        </w:fldChar>
      </w:r>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r>
        <w:rPr>
          <w:rFonts w:eastAsia="SimSun" w:cs="DejaVu Sans"/>
        </w:rPr>
        <w:t xml:space="preserve"> nein</w:t>
      </w:r>
    </w:p>
    <w:p w14:paraId="75129871" w14:textId="77777777" w:rsidR="00C900A3" w:rsidRDefault="00C900A3" w:rsidP="00C900A3">
      <w:pPr>
        <w:tabs>
          <w:tab w:val="left" w:pos="1843"/>
          <w:tab w:val="left" w:pos="3261"/>
        </w:tabs>
        <w:rPr>
          <w:rFonts w:eastAsia="SimSun" w:cs="DejaVu Sans"/>
        </w:rPr>
      </w:pPr>
      <w:r>
        <w:rPr>
          <w:rFonts w:eastAsia="SimSun" w:cs="DejaVu Sans"/>
        </w:rPr>
        <w:tab/>
      </w:r>
      <w:r>
        <w:rPr>
          <w:rFonts w:eastAsia="SimSun" w:cs="DejaVu Sans"/>
        </w:rPr>
        <w:tab/>
        <w:t xml:space="preserve">welche: </w:t>
      </w:r>
    </w:p>
    <w:p w14:paraId="656F2B86" w14:textId="77777777" w:rsidR="0073195A" w:rsidRDefault="0073195A" w:rsidP="00C900A3">
      <w:pPr>
        <w:tabs>
          <w:tab w:val="left" w:pos="1843"/>
          <w:tab w:val="left" w:pos="3261"/>
        </w:tabs>
        <w:rPr>
          <w:rFonts w:eastAsia="SimSun" w:cs="DejaVu Sans"/>
        </w:rPr>
      </w:pPr>
    </w:p>
    <w:p w14:paraId="74E592E9" w14:textId="77777777" w:rsidR="0073195A" w:rsidRPr="004770E2" w:rsidRDefault="0073195A" w:rsidP="00C900A3">
      <w:pPr>
        <w:tabs>
          <w:tab w:val="left" w:pos="1843"/>
          <w:tab w:val="left" w:pos="3261"/>
        </w:tabs>
        <w:rPr>
          <w:rFonts w:eastAsia="SimSun" w:cs="DejaVu Sans"/>
        </w:rPr>
      </w:pPr>
    </w:p>
    <w:p w14:paraId="2641EFAE" w14:textId="77777777" w:rsidR="0073195A" w:rsidRDefault="00C900A3" w:rsidP="00C900A3">
      <w:pPr>
        <w:rPr>
          <w:rFonts w:eastAsia="SimSun" w:cs="DejaVu Sans"/>
        </w:rPr>
      </w:pPr>
      <w:r w:rsidRPr="004770E2">
        <w:rPr>
          <w:rFonts w:eastAsia="SimSun" w:cs="DejaVu Sans"/>
        </w:rPr>
        <w:t xml:space="preserve">Welche Zusätze möchten Sie im Futter haben: </w:t>
      </w:r>
    </w:p>
    <w:p w14:paraId="4A94A394" w14:textId="77777777" w:rsidR="0073195A" w:rsidRDefault="0073195A" w:rsidP="00C900A3">
      <w:pPr>
        <w:rPr>
          <w:rFonts w:eastAsia="SimSun" w:cs="DejaVu Sans"/>
        </w:rPr>
      </w:pPr>
    </w:p>
    <w:p w14:paraId="4354358A" w14:textId="77777777" w:rsidR="00C900A3" w:rsidRDefault="00C900A3" w:rsidP="00C900A3">
      <w:pPr>
        <w:rPr>
          <w:rFonts w:eastAsia="SimSun" w:cs="DejaVu Sans"/>
        </w:rPr>
      </w:pPr>
      <w:r>
        <w:rPr>
          <w:rFonts w:eastAsia="SimSun" w:cs="DejaVu Sans"/>
        </w:rPr>
        <w:fldChar w:fldCharType="begin">
          <w:ffData>
            <w:name w:val="Text12"/>
            <w:enabled/>
            <w:calcOnExit w:val="0"/>
            <w:textInput/>
          </w:ffData>
        </w:fldChar>
      </w:r>
      <w:bookmarkStart w:id="31" w:name="Text12"/>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31"/>
    </w:p>
    <w:p w14:paraId="1096C1A2" w14:textId="77777777" w:rsidR="00C900A3" w:rsidRDefault="00C900A3" w:rsidP="00C900A3">
      <w:pPr>
        <w:rPr>
          <w:rFonts w:eastAsia="SimSun" w:cs="DejaVu Sans"/>
        </w:rPr>
      </w:pPr>
      <w:r w:rsidRPr="004770E2">
        <w:rPr>
          <w:rFonts w:eastAsia="SimSun" w:cs="DejaVu Sans"/>
        </w:rPr>
        <w:t>Welche Zu</w:t>
      </w:r>
      <w:r>
        <w:rPr>
          <w:rFonts w:eastAsia="SimSun" w:cs="DejaVu Sans"/>
        </w:rPr>
        <w:t xml:space="preserve">sätze auf keinen Fall: </w:t>
      </w:r>
      <w:r>
        <w:rPr>
          <w:rFonts w:eastAsia="SimSun" w:cs="DejaVu Sans"/>
        </w:rPr>
        <w:fldChar w:fldCharType="begin">
          <w:ffData>
            <w:name w:val="Text13"/>
            <w:enabled/>
            <w:calcOnExit w:val="0"/>
            <w:textInput/>
          </w:ffData>
        </w:fldChar>
      </w:r>
      <w:bookmarkStart w:id="32" w:name="Text13"/>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32"/>
    </w:p>
    <w:p w14:paraId="028F16CF" w14:textId="77777777" w:rsidR="00C900A3" w:rsidRDefault="00C900A3" w:rsidP="00C900A3">
      <w:pPr>
        <w:rPr>
          <w:rFonts w:eastAsia="SimSun" w:cs="DejaVu Sans"/>
        </w:rPr>
      </w:pPr>
    </w:p>
    <w:p w14:paraId="466AA418" w14:textId="77777777" w:rsidR="00196E48" w:rsidRDefault="00196E48" w:rsidP="00C900A3">
      <w:pPr>
        <w:spacing w:after="240"/>
        <w:rPr>
          <w:rFonts w:eastAsia="SimSun" w:cs="DejaVu Sans"/>
        </w:rPr>
      </w:pPr>
    </w:p>
    <w:p w14:paraId="0425FC99" w14:textId="77777777" w:rsidR="00196E48" w:rsidRDefault="00196E48" w:rsidP="00C900A3">
      <w:pPr>
        <w:spacing w:after="240"/>
        <w:rPr>
          <w:rFonts w:eastAsia="SimSun" w:cs="DejaVu Sans"/>
        </w:rPr>
      </w:pPr>
    </w:p>
    <w:p w14:paraId="405835D3" w14:textId="77777777" w:rsidR="00196E48" w:rsidRDefault="00196E48" w:rsidP="00C900A3">
      <w:pPr>
        <w:spacing w:after="240"/>
        <w:rPr>
          <w:rFonts w:eastAsia="SimSun" w:cs="DejaVu Sans"/>
        </w:rPr>
      </w:pPr>
    </w:p>
    <w:p w14:paraId="1315BAFE" w14:textId="77777777" w:rsidR="00C900A3" w:rsidRDefault="00C900A3" w:rsidP="00C900A3">
      <w:pPr>
        <w:spacing w:after="240"/>
        <w:rPr>
          <w:rStyle w:val="Platzhaltertext"/>
        </w:rPr>
      </w:pPr>
      <w:r w:rsidRPr="004770E2">
        <w:rPr>
          <w:rFonts w:eastAsia="SimSun" w:cs="DejaVu Sans"/>
        </w:rPr>
        <w:lastRenderedPageBreak/>
        <w:t>Wo werden Sie das Fleisch für Ihr Tier in Zukunft kaufen</w:t>
      </w:r>
      <w:r w:rsidR="00196E48">
        <w:rPr>
          <w:rFonts w:eastAsia="SimSun" w:cs="DejaVu Sans"/>
        </w:rPr>
        <w:t xml:space="preserve"> (ich benötige diese Angabe unter Anderen, um den genauen Fettgehalt des Fleisches und weitere Inhalte zu kennen)</w:t>
      </w:r>
      <w:r w:rsidRPr="004770E2">
        <w:rPr>
          <w:rFonts w:eastAsia="SimSun" w:cs="DejaVu Sans"/>
        </w:rPr>
        <w:t>:</w:t>
      </w:r>
      <w:r>
        <w:rPr>
          <w:rFonts w:eastAsia="SimSun" w:cs="DejaVu Sans"/>
        </w:rPr>
        <w:t xml:space="preserve"> </w:t>
      </w:r>
    </w:p>
    <w:p w14:paraId="43B365DC" w14:textId="77777777" w:rsidR="0073195A" w:rsidRDefault="0073195A" w:rsidP="00C900A3">
      <w:pPr>
        <w:spacing w:after="240"/>
        <w:rPr>
          <w:rStyle w:val="Platzhaltertext"/>
        </w:rPr>
      </w:pPr>
    </w:p>
    <w:p w14:paraId="54577C9E" w14:textId="77777777" w:rsidR="0073195A" w:rsidRDefault="0073195A" w:rsidP="00C900A3">
      <w:pPr>
        <w:spacing w:after="240"/>
        <w:rPr>
          <w:rFonts w:eastAsia="SimSun" w:cs="DejaVu Sans"/>
        </w:rPr>
      </w:pPr>
    </w:p>
    <w:p w14:paraId="3B548F1E" w14:textId="77777777" w:rsidR="0073195A" w:rsidRDefault="0073195A" w:rsidP="00C900A3">
      <w:pPr>
        <w:spacing w:after="240"/>
        <w:rPr>
          <w:rFonts w:eastAsia="SimSun" w:cs="DejaVu Sans"/>
        </w:rPr>
      </w:pPr>
    </w:p>
    <w:p w14:paraId="360343F2" w14:textId="77777777" w:rsidR="00C900A3" w:rsidRDefault="00C900A3" w:rsidP="00C900A3">
      <w:pPr>
        <w:spacing w:after="240"/>
        <w:rPr>
          <w:rFonts w:eastAsia="SimSun" w:cs="DejaVu Sans"/>
        </w:rPr>
      </w:pPr>
      <w:r>
        <w:rPr>
          <w:rFonts w:eastAsia="SimSun" w:cs="DejaVu Sans"/>
        </w:rPr>
        <w:t>W</w:t>
      </w:r>
      <w:r w:rsidRPr="004770E2">
        <w:rPr>
          <w:rFonts w:eastAsia="SimSun" w:cs="DejaVu Sans"/>
        </w:rPr>
        <w:t>elches ist de</w:t>
      </w:r>
      <w:r>
        <w:rPr>
          <w:rFonts w:eastAsia="SimSun" w:cs="DejaVu Sans"/>
        </w:rPr>
        <w:t xml:space="preserve">r Fettgehalt des Fleisches dort, wenn bekannt: </w:t>
      </w:r>
      <w:r>
        <w:rPr>
          <w:rFonts w:eastAsia="SimSun" w:cs="DejaVu Sans"/>
        </w:rPr>
        <w:fldChar w:fldCharType="begin">
          <w:ffData>
            <w:name w:val="Text15"/>
            <w:enabled/>
            <w:calcOnExit w:val="0"/>
            <w:textInput/>
          </w:ffData>
        </w:fldChar>
      </w:r>
      <w:bookmarkStart w:id="33" w:name="Text15"/>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33"/>
    </w:p>
    <w:p w14:paraId="365270C8" w14:textId="77777777" w:rsidR="00C900A3" w:rsidRDefault="00C900A3" w:rsidP="00C900A3">
      <w:pPr>
        <w:spacing w:after="240"/>
        <w:rPr>
          <w:rFonts w:eastAsia="SimSun" w:cs="DejaVu Sans"/>
        </w:rPr>
      </w:pPr>
      <w:r>
        <w:rPr>
          <w:rFonts w:eastAsia="SimSun" w:cs="DejaVu Sans"/>
        </w:rPr>
        <w:t xml:space="preserve">sonst benötige ich nur die Internetadresse vom Frostfleischversand: </w:t>
      </w:r>
      <w:r>
        <w:rPr>
          <w:rFonts w:eastAsia="SimSun" w:cs="DejaVu Sans"/>
        </w:rPr>
        <w:fldChar w:fldCharType="begin">
          <w:ffData>
            <w:name w:val="Text16"/>
            <w:enabled/>
            <w:calcOnExit w:val="0"/>
            <w:textInput/>
          </w:ffData>
        </w:fldChar>
      </w:r>
      <w:bookmarkStart w:id="34" w:name="Text16"/>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34"/>
    </w:p>
    <w:p w14:paraId="13BD88A4" w14:textId="77777777" w:rsidR="0073195A" w:rsidRDefault="0073195A" w:rsidP="00C900A3">
      <w:pPr>
        <w:rPr>
          <w:rFonts w:eastAsia="SimSun" w:cs="DejaVu Sans"/>
        </w:rPr>
      </w:pPr>
    </w:p>
    <w:p w14:paraId="692FC934" w14:textId="77777777" w:rsidR="0073195A" w:rsidRDefault="0073195A" w:rsidP="00C900A3">
      <w:pPr>
        <w:rPr>
          <w:rFonts w:eastAsia="SimSun" w:cs="DejaVu Sans"/>
        </w:rPr>
      </w:pPr>
    </w:p>
    <w:p w14:paraId="6946B09F" w14:textId="77777777" w:rsidR="00C900A3" w:rsidRDefault="00C900A3" w:rsidP="00C900A3">
      <w:pPr>
        <w:rPr>
          <w:rFonts w:eastAsia="SimSun" w:cs="DejaVu Sans"/>
        </w:rPr>
      </w:pPr>
      <w:r w:rsidRPr="004770E2">
        <w:rPr>
          <w:rFonts w:eastAsia="SimSun" w:cs="DejaVu Sans"/>
        </w:rPr>
        <w:t>Welches Futter</w:t>
      </w:r>
      <w:r w:rsidR="00196E48">
        <w:rPr>
          <w:rFonts w:eastAsia="SimSun" w:cs="DejaVu Sans"/>
        </w:rPr>
        <w:t xml:space="preserve"> und welche Menge</w:t>
      </w:r>
      <w:r w:rsidRPr="004770E2">
        <w:rPr>
          <w:rFonts w:eastAsia="SimSun" w:cs="DejaVu Sans"/>
        </w:rPr>
        <w:t xml:space="preserve"> </w:t>
      </w:r>
      <w:proofErr w:type="gramStart"/>
      <w:r w:rsidRPr="004770E2">
        <w:rPr>
          <w:rFonts w:eastAsia="SimSun" w:cs="DejaVu Sans"/>
        </w:rPr>
        <w:t>bekommt</w:t>
      </w:r>
      <w:proofErr w:type="gramEnd"/>
      <w:r w:rsidRPr="004770E2">
        <w:rPr>
          <w:rFonts w:eastAsia="SimSun" w:cs="DejaVu Sans"/>
        </w:rPr>
        <w:t xml:space="preserve"> Ihr Tier momenta</w:t>
      </w:r>
      <w:r w:rsidR="00196E48">
        <w:rPr>
          <w:rFonts w:eastAsia="SimSun" w:cs="DejaVu Sans"/>
        </w:rPr>
        <w:t>n (gibt es bereits einen Plan, dann gerne anhängen</w:t>
      </w:r>
      <w:r w:rsidRPr="004770E2">
        <w:rPr>
          <w:rFonts w:eastAsia="SimSun" w:cs="DejaVu Sans"/>
        </w:rPr>
        <w:t xml:space="preserve">: </w:t>
      </w:r>
    </w:p>
    <w:p w14:paraId="57F2B0B5" w14:textId="77777777" w:rsidR="0073195A" w:rsidRDefault="0073195A" w:rsidP="00C900A3">
      <w:pPr>
        <w:rPr>
          <w:rFonts w:eastAsia="SimSun" w:cs="DejaVu Sans"/>
        </w:rPr>
      </w:pPr>
    </w:p>
    <w:p w14:paraId="1471EDA4" w14:textId="77777777" w:rsidR="0073195A" w:rsidRPr="004770E2" w:rsidRDefault="0073195A" w:rsidP="00C900A3">
      <w:pPr>
        <w:rPr>
          <w:rFonts w:eastAsia="SimSun" w:cs="DejaVu Sans"/>
        </w:rPr>
      </w:pPr>
    </w:p>
    <w:p w14:paraId="71B676E7" w14:textId="77777777" w:rsidR="0073195A" w:rsidRDefault="00C900A3" w:rsidP="00C900A3">
      <w:pPr>
        <w:rPr>
          <w:rFonts w:eastAsia="SimSun" w:cs="DejaVu Sans"/>
        </w:rPr>
      </w:pPr>
      <w:r w:rsidRPr="004770E2">
        <w:rPr>
          <w:rFonts w:eastAsia="SimSun" w:cs="DejaVu Sans"/>
        </w:rPr>
        <w:t>Haben Sie Daten dazu, Dekl</w:t>
      </w:r>
      <w:r>
        <w:rPr>
          <w:rFonts w:eastAsia="SimSun" w:cs="DejaVu Sans"/>
        </w:rPr>
        <w:t xml:space="preserve">aration, bisheriger Futterplan: </w:t>
      </w:r>
    </w:p>
    <w:p w14:paraId="7FFC834F" w14:textId="77777777" w:rsidR="0073195A" w:rsidRDefault="0073195A" w:rsidP="00C900A3">
      <w:pPr>
        <w:rPr>
          <w:rFonts w:eastAsia="SimSun" w:cs="DejaVu Sans"/>
        </w:rPr>
      </w:pPr>
    </w:p>
    <w:p w14:paraId="15467699" w14:textId="77777777" w:rsidR="00C900A3" w:rsidRDefault="00C900A3" w:rsidP="00C900A3">
      <w:pPr>
        <w:rPr>
          <w:rFonts w:eastAsia="SimSun" w:cs="DejaVu Sans"/>
        </w:rPr>
      </w:pPr>
      <w:r>
        <w:rPr>
          <w:rFonts w:eastAsia="SimSun" w:cs="DejaVu Sans"/>
        </w:rPr>
        <w:fldChar w:fldCharType="begin">
          <w:ffData>
            <w:name w:val="Text18"/>
            <w:enabled/>
            <w:calcOnExit w:val="0"/>
            <w:textInput/>
          </w:ffData>
        </w:fldChar>
      </w:r>
      <w:bookmarkStart w:id="35" w:name="Text18"/>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35"/>
    </w:p>
    <w:p w14:paraId="4B4079AA" w14:textId="77777777" w:rsidR="00C900A3" w:rsidRPr="004770E2" w:rsidRDefault="00C900A3" w:rsidP="00C900A3">
      <w:pPr>
        <w:rPr>
          <w:rFonts w:eastAsia="SimSun" w:cs="DejaVu Sans"/>
        </w:rPr>
      </w:pPr>
      <w:r w:rsidRPr="004770E2">
        <w:rPr>
          <w:rFonts w:eastAsia="SimSun" w:cs="DejaVu Sans"/>
        </w:rPr>
        <w:t>Nassfuttermenge</w:t>
      </w:r>
      <w:r>
        <w:rPr>
          <w:rFonts w:eastAsia="SimSun" w:cs="DejaVu Sans"/>
        </w:rPr>
        <w:t>/g</w:t>
      </w:r>
      <w:r w:rsidRPr="004770E2">
        <w:rPr>
          <w:rFonts w:eastAsia="SimSun" w:cs="DejaVu Sans"/>
        </w:rPr>
        <w:t xml:space="preserve">: </w:t>
      </w:r>
      <w:r>
        <w:rPr>
          <w:rFonts w:eastAsia="SimSun" w:cs="DejaVu Sans"/>
        </w:rPr>
        <w:fldChar w:fldCharType="begin">
          <w:ffData>
            <w:name w:val="Text19"/>
            <w:enabled/>
            <w:calcOnExit w:val="0"/>
            <w:textInput/>
          </w:ffData>
        </w:fldChar>
      </w:r>
      <w:bookmarkStart w:id="36" w:name="Text19"/>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36"/>
    </w:p>
    <w:p w14:paraId="03883D70" w14:textId="77777777" w:rsidR="00C900A3" w:rsidRDefault="00C900A3" w:rsidP="00C900A3">
      <w:pPr>
        <w:rPr>
          <w:rFonts w:eastAsia="SimSun" w:cs="DejaVu Sans"/>
        </w:rPr>
      </w:pPr>
      <w:r>
        <w:rPr>
          <w:rFonts w:eastAsia="SimSun" w:cs="DejaVu Sans"/>
        </w:rPr>
        <w:t xml:space="preserve">Wie viel Trockenfutter/g: </w:t>
      </w:r>
      <w:r>
        <w:rPr>
          <w:rFonts w:eastAsia="SimSun" w:cs="DejaVu Sans"/>
        </w:rPr>
        <w:fldChar w:fldCharType="begin">
          <w:ffData>
            <w:name w:val="Text20"/>
            <w:enabled/>
            <w:calcOnExit w:val="0"/>
            <w:textInput/>
          </w:ffData>
        </w:fldChar>
      </w:r>
      <w:bookmarkStart w:id="37" w:name="Text20"/>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37"/>
    </w:p>
    <w:p w14:paraId="1CA99A87" w14:textId="77777777" w:rsidR="00C900A3" w:rsidRDefault="00C900A3" w:rsidP="00C900A3">
      <w:pPr>
        <w:rPr>
          <w:rFonts w:eastAsia="SimSun" w:cs="DejaVu Sans"/>
        </w:rPr>
      </w:pPr>
    </w:p>
    <w:p w14:paraId="3199E04C" w14:textId="77777777" w:rsidR="00C900A3" w:rsidRDefault="00C900A3" w:rsidP="00C900A3">
      <w:pPr>
        <w:tabs>
          <w:tab w:val="left" w:pos="1843"/>
          <w:tab w:val="left" w:pos="3261"/>
        </w:tabs>
        <w:rPr>
          <w:rFonts w:eastAsia="SimSun" w:cs="DejaVu Sans"/>
        </w:rPr>
      </w:pPr>
      <w:r w:rsidRPr="004770E2">
        <w:rPr>
          <w:rFonts w:eastAsia="SimSun" w:cs="DejaVu Sans"/>
        </w:rPr>
        <w:t xml:space="preserve">Wird alles komplett gefressen? </w:t>
      </w:r>
      <w:r>
        <w:rPr>
          <w:rFonts w:eastAsia="SimSun" w:cs="DejaVu Sans"/>
        </w:rPr>
        <w:tab/>
      </w:r>
      <w:r>
        <w:rPr>
          <w:rFonts w:eastAsia="SimSun" w:cs="DejaVu Sans"/>
        </w:rPr>
        <w:fldChar w:fldCharType="begin">
          <w:ffData>
            <w:name w:val="Kontrollkästchen20"/>
            <w:enabled/>
            <w:calcOnExit w:val="0"/>
            <w:checkBox>
              <w:sizeAuto/>
              <w:default w:val="0"/>
              <w:checked w:val="0"/>
            </w:checkBox>
          </w:ffData>
        </w:fldChar>
      </w:r>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r>
        <w:rPr>
          <w:rFonts w:eastAsia="SimSun" w:cs="DejaVu Sans"/>
        </w:rPr>
        <w:t xml:space="preserve"> ja</w:t>
      </w:r>
      <w:r>
        <w:rPr>
          <w:rFonts w:eastAsia="SimSun" w:cs="DejaVu Sans"/>
        </w:rPr>
        <w:tab/>
      </w:r>
      <w:r>
        <w:rPr>
          <w:rFonts w:eastAsia="SimSun" w:cs="DejaVu Sans"/>
        </w:rPr>
        <w:fldChar w:fldCharType="begin">
          <w:ffData>
            <w:name w:val="Kontrollkästchen21"/>
            <w:enabled/>
            <w:calcOnExit w:val="0"/>
            <w:checkBox>
              <w:sizeAuto/>
              <w:default w:val="0"/>
              <w:checked w:val="0"/>
            </w:checkBox>
          </w:ffData>
        </w:fldChar>
      </w:r>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r>
        <w:rPr>
          <w:rFonts w:eastAsia="SimSun" w:cs="DejaVu Sans"/>
        </w:rPr>
        <w:t xml:space="preserve"> nein</w:t>
      </w:r>
    </w:p>
    <w:p w14:paraId="773E8060" w14:textId="77777777" w:rsidR="00C900A3" w:rsidRDefault="00C900A3" w:rsidP="00C900A3">
      <w:pPr>
        <w:rPr>
          <w:rFonts w:eastAsia="SimSun" w:cs="DejaVu Sans"/>
        </w:rPr>
      </w:pPr>
      <w:r>
        <w:rPr>
          <w:rFonts w:eastAsia="SimSun" w:cs="DejaVu Sans"/>
        </w:rPr>
        <w:t xml:space="preserve">Appetit Ihres Tieres generell? </w:t>
      </w:r>
      <w:r>
        <w:rPr>
          <w:rFonts w:eastAsia="SimSun" w:cs="DejaVu Sans"/>
        </w:rPr>
        <w:fldChar w:fldCharType="begin">
          <w:ffData>
            <w:name w:val="Text21"/>
            <w:enabled/>
            <w:calcOnExit w:val="0"/>
            <w:textInput/>
          </w:ffData>
        </w:fldChar>
      </w:r>
      <w:bookmarkStart w:id="38" w:name="Text21"/>
      <w:r>
        <w:rPr>
          <w:rFonts w:eastAsia="SimSun" w:cs="DejaVu Sans"/>
        </w:rPr>
        <w:instrText xml:space="preserve"> FORMTEXT </w:instrText>
      </w:r>
      <w:r>
        <w:rPr>
          <w:rFonts w:eastAsia="SimSun" w:cs="DejaVu Sans"/>
        </w:rPr>
      </w:r>
      <w:r>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Pr>
          <w:rFonts w:eastAsia="SimSun" w:cs="DejaVu Sans"/>
        </w:rPr>
        <w:fldChar w:fldCharType="end"/>
      </w:r>
      <w:bookmarkEnd w:id="38"/>
    </w:p>
    <w:p w14:paraId="33CFC8A1" w14:textId="77777777" w:rsidR="00C900A3" w:rsidRDefault="00C900A3" w:rsidP="00C900A3">
      <w:pPr>
        <w:tabs>
          <w:tab w:val="left" w:pos="1843"/>
          <w:tab w:val="left" w:pos="3261"/>
        </w:tabs>
        <w:rPr>
          <w:rFonts w:eastAsia="SimSun" w:cs="DejaVu Sans"/>
        </w:rPr>
      </w:pPr>
    </w:p>
    <w:p w14:paraId="455095BD" w14:textId="77777777" w:rsidR="00C900A3" w:rsidRDefault="00C900A3" w:rsidP="00C900A3">
      <w:pPr>
        <w:tabs>
          <w:tab w:val="left" w:pos="1843"/>
          <w:tab w:val="left" w:pos="3261"/>
        </w:tabs>
        <w:rPr>
          <w:rFonts w:eastAsia="SimSun" w:cs="DejaVu Sans"/>
        </w:rPr>
      </w:pPr>
      <w:r w:rsidRPr="004770E2">
        <w:rPr>
          <w:rFonts w:eastAsia="SimSun" w:cs="DejaVu Sans"/>
        </w:rPr>
        <w:t xml:space="preserve">Frisst Ihr Tier </w:t>
      </w:r>
      <w:r>
        <w:rPr>
          <w:rFonts w:eastAsia="SimSun" w:cs="DejaVu Sans"/>
        </w:rPr>
        <w:tab/>
      </w:r>
      <w:r>
        <w:rPr>
          <w:rFonts w:eastAsia="SimSun" w:cs="DejaVu Sans"/>
        </w:rPr>
        <w:fldChar w:fldCharType="begin">
          <w:ffData>
            <w:name w:val="Kontrollkästchen22"/>
            <w:enabled/>
            <w:calcOnExit w:val="0"/>
            <w:checkBox>
              <w:sizeAuto/>
              <w:default w:val="0"/>
            </w:checkBox>
          </w:ffData>
        </w:fldChar>
      </w:r>
      <w:bookmarkStart w:id="39" w:name="Kontrollkästchen22"/>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39"/>
      <w:r>
        <w:rPr>
          <w:rFonts w:eastAsia="SimSun" w:cs="DejaVu Sans"/>
        </w:rPr>
        <w:t xml:space="preserve"> schnell</w:t>
      </w:r>
      <w:r>
        <w:rPr>
          <w:rFonts w:eastAsia="SimSun" w:cs="DejaVu Sans"/>
        </w:rPr>
        <w:tab/>
      </w:r>
      <w:r>
        <w:rPr>
          <w:rFonts w:eastAsia="SimSun" w:cs="DejaVu Sans"/>
        </w:rPr>
        <w:fldChar w:fldCharType="begin">
          <w:ffData>
            <w:name w:val="Kontrollkästchen23"/>
            <w:enabled/>
            <w:calcOnExit w:val="0"/>
            <w:checkBox>
              <w:sizeAuto/>
              <w:default w:val="0"/>
            </w:checkBox>
          </w:ffData>
        </w:fldChar>
      </w:r>
      <w:bookmarkStart w:id="40" w:name="Kontrollkästchen23"/>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40"/>
      <w:r>
        <w:rPr>
          <w:rFonts w:eastAsia="SimSun" w:cs="DejaVu Sans"/>
        </w:rPr>
        <w:t xml:space="preserve"> </w:t>
      </w:r>
      <w:r w:rsidR="008179E5">
        <w:rPr>
          <w:rFonts w:eastAsia="SimSun" w:cs="DejaVu Sans"/>
        </w:rPr>
        <w:t>langsam</w:t>
      </w:r>
      <w:r w:rsidR="008179E5">
        <w:rPr>
          <w:rFonts w:eastAsia="SimSun" w:cs="DejaVu Sans"/>
        </w:rPr>
        <w:tab/>
      </w:r>
      <w:r w:rsidR="008179E5">
        <w:rPr>
          <w:rFonts w:eastAsia="SimSun" w:cs="DejaVu Sans"/>
        </w:rPr>
        <w:fldChar w:fldCharType="begin">
          <w:ffData>
            <w:name w:val="Kontrollkästchen24"/>
            <w:enabled/>
            <w:calcOnExit w:val="0"/>
            <w:checkBox>
              <w:sizeAuto/>
              <w:default w:val="0"/>
            </w:checkBox>
          </w:ffData>
        </w:fldChar>
      </w:r>
      <w:bookmarkStart w:id="41" w:name="Kontrollkästchen24"/>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bookmarkEnd w:id="41"/>
      <w:r w:rsidRPr="004770E2">
        <w:rPr>
          <w:rFonts w:eastAsia="SimSun" w:cs="DejaVu Sans"/>
        </w:rPr>
        <w:t>?</w:t>
      </w:r>
      <w:r>
        <w:rPr>
          <w:rFonts w:eastAsia="SimSun" w:cs="DejaVu Sans"/>
        </w:rPr>
        <w:t xml:space="preserve"> </w:t>
      </w:r>
      <w:r w:rsidR="008179E5">
        <w:rPr>
          <w:rFonts w:eastAsia="SimSun" w:cs="DejaVu Sans"/>
        </w:rPr>
        <w:t xml:space="preserve">Beschreibung: </w:t>
      </w:r>
    </w:p>
    <w:p w14:paraId="3F8D57EA" w14:textId="77777777" w:rsidR="00196E48" w:rsidRDefault="00196E48" w:rsidP="00C900A3">
      <w:pPr>
        <w:tabs>
          <w:tab w:val="left" w:pos="1843"/>
          <w:tab w:val="left" w:pos="3261"/>
        </w:tabs>
        <w:rPr>
          <w:rFonts w:eastAsia="SimSun" w:cs="DejaVu Sans"/>
        </w:rPr>
      </w:pPr>
    </w:p>
    <w:p w14:paraId="2C728732" w14:textId="77777777" w:rsidR="00196E48" w:rsidRDefault="00196E48" w:rsidP="00C900A3">
      <w:pPr>
        <w:tabs>
          <w:tab w:val="left" w:pos="1843"/>
          <w:tab w:val="left" w:pos="3261"/>
        </w:tabs>
        <w:rPr>
          <w:rFonts w:eastAsia="SimSun" w:cs="DejaVu Sans"/>
        </w:rPr>
      </w:pPr>
      <w:r>
        <w:rPr>
          <w:rFonts w:eastAsia="SimSun" w:cs="DejaVu Sans"/>
        </w:rPr>
        <w:lastRenderedPageBreak/>
        <w:t>Gibt es Tageszeiten, zu welchen Ihr Tier mehr/weniger Hunger hat oder appetitlos ist?</w:t>
      </w:r>
    </w:p>
    <w:p w14:paraId="40B9652D" w14:textId="77777777" w:rsidR="008179E5" w:rsidRDefault="00C900A3" w:rsidP="008179E5">
      <w:pPr>
        <w:tabs>
          <w:tab w:val="left" w:pos="1843"/>
          <w:tab w:val="left" w:pos="3261"/>
        </w:tabs>
        <w:rPr>
          <w:rFonts w:eastAsia="SimSun" w:cs="DejaVu Sans"/>
        </w:rPr>
      </w:pPr>
      <w:r w:rsidRPr="004770E2">
        <w:rPr>
          <w:rFonts w:eastAsia="SimSun" w:cs="DejaVu Sans"/>
        </w:rPr>
        <w:br/>
        <w:t>Gibt es Abneigungen oder Besonderheiten</w:t>
      </w:r>
      <w:r>
        <w:rPr>
          <w:rFonts w:eastAsia="SimSun" w:cs="DejaVu Sans"/>
        </w:rPr>
        <w:t>, Allergien, Unverträglichkeiten</w:t>
      </w:r>
      <w:r w:rsidRPr="004770E2">
        <w:rPr>
          <w:rFonts w:eastAsia="SimSun" w:cs="DejaVu Sans"/>
        </w:rPr>
        <w:t>:</w:t>
      </w:r>
      <w:r w:rsidR="008179E5" w:rsidRPr="008179E5">
        <w:rPr>
          <w:rFonts w:eastAsia="SimSun" w:cs="DejaVu Sans"/>
        </w:rPr>
        <w:t xml:space="preserve"> </w:t>
      </w:r>
      <w:r w:rsidR="008179E5">
        <w:rPr>
          <w:rFonts w:eastAsia="SimSun" w:cs="DejaVu Sans"/>
        </w:rPr>
        <w:tab/>
      </w:r>
      <w:r w:rsidR="008179E5">
        <w:rPr>
          <w:rFonts w:eastAsia="SimSun" w:cs="DejaVu Sans"/>
        </w:rPr>
        <w:fldChar w:fldCharType="begin">
          <w:ffData>
            <w:name w:val="Kontrollkästchen20"/>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ja</w:t>
      </w:r>
      <w:r w:rsidR="008179E5">
        <w:rPr>
          <w:rFonts w:eastAsia="SimSun" w:cs="DejaVu Sans"/>
        </w:rPr>
        <w:tab/>
      </w:r>
      <w:r w:rsidR="008179E5">
        <w:rPr>
          <w:rFonts w:eastAsia="SimSun" w:cs="DejaVu Sans"/>
        </w:rPr>
        <w:fldChar w:fldCharType="begin">
          <w:ffData>
            <w:name w:val="Kontrollkästchen21"/>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nein</w:t>
      </w:r>
    </w:p>
    <w:p w14:paraId="236B4B49" w14:textId="77777777" w:rsidR="00C900A3" w:rsidRDefault="00C900A3" w:rsidP="008179E5">
      <w:pPr>
        <w:tabs>
          <w:tab w:val="left" w:pos="1843"/>
          <w:tab w:val="left" w:pos="3261"/>
        </w:tabs>
        <w:rPr>
          <w:rFonts w:eastAsia="SimSun" w:cs="DejaVu Sans"/>
        </w:rPr>
      </w:pPr>
      <w:r>
        <w:rPr>
          <w:rFonts w:eastAsia="SimSun" w:cs="DejaVu Sans"/>
        </w:rPr>
        <w:tab/>
        <w:t>welche:</w:t>
      </w:r>
      <w:r w:rsidR="008179E5">
        <w:rPr>
          <w:rFonts w:eastAsia="SimSun" w:cs="DejaVu Sans"/>
        </w:rPr>
        <w:t xml:space="preserve"> </w:t>
      </w:r>
    </w:p>
    <w:p w14:paraId="6634047C" w14:textId="77777777" w:rsidR="00196E48" w:rsidRDefault="00196E48" w:rsidP="008179E5">
      <w:pPr>
        <w:tabs>
          <w:tab w:val="left" w:pos="1843"/>
          <w:tab w:val="left" w:pos="3261"/>
        </w:tabs>
        <w:rPr>
          <w:rFonts w:eastAsia="SimSun" w:cs="DejaVu Sans"/>
        </w:rPr>
      </w:pPr>
    </w:p>
    <w:p w14:paraId="749D087F" w14:textId="77777777" w:rsidR="00196E48" w:rsidRPr="004770E2" w:rsidRDefault="00196E48" w:rsidP="008179E5">
      <w:pPr>
        <w:tabs>
          <w:tab w:val="left" w:pos="1843"/>
          <w:tab w:val="left" w:pos="3261"/>
        </w:tabs>
        <w:rPr>
          <w:rFonts w:eastAsia="SimSun" w:cs="DejaVu Sans"/>
        </w:rPr>
      </w:pPr>
    </w:p>
    <w:p w14:paraId="475BEF37" w14:textId="77777777" w:rsidR="00C900A3" w:rsidRDefault="00C900A3" w:rsidP="00C900A3">
      <w:pPr>
        <w:rPr>
          <w:rFonts w:eastAsia="SimSun" w:cs="DejaVu Sans"/>
        </w:rPr>
      </w:pPr>
    </w:p>
    <w:p w14:paraId="2CF4ED38" w14:textId="77777777" w:rsidR="008179E5" w:rsidRDefault="00C900A3" w:rsidP="008179E5">
      <w:pPr>
        <w:tabs>
          <w:tab w:val="left" w:pos="1843"/>
          <w:tab w:val="left" w:pos="3261"/>
        </w:tabs>
        <w:rPr>
          <w:rFonts w:eastAsia="SimSun" w:cs="DejaVu Sans"/>
        </w:rPr>
      </w:pPr>
      <w:proofErr w:type="spellStart"/>
      <w:r w:rsidRPr="004770E2">
        <w:rPr>
          <w:rFonts w:eastAsia="SimSun" w:cs="DejaVu Sans"/>
        </w:rPr>
        <w:t>Leckerlie</w:t>
      </w:r>
      <w:proofErr w:type="spellEnd"/>
      <w:r w:rsidRPr="004770E2">
        <w:rPr>
          <w:rFonts w:eastAsia="SimSun" w:cs="DejaVu Sans"/>
        </w:rPr>
        <w:t xml:space="preserve">: </w:t>
      </w:r>
      <w:r>
        <w:rPr>
          <w:rFonts w:eastAsia="SimSun" w:cs="DejaVu Sans"/>
        </w:rPr>
        <w:tab/>
      </w:r>
      <w:r w:rsidR="008179E5">
        <w:rPr>
          <w:rFonts w:eastAsia="SimSun" w:cs="DejaVu Sans"/>
        </w:rPr>
        <w:fldChar w:fldCharType="begin">
          <w:ffData>
            <w:name w:val="Kontrollkästchen20"/>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ja</w:t>
      </w:r>
      <w:r w:rsidR="008179E5">
        <w:rPr>
          <w:rFonts w:eastAsia="SimSun" w:cs="DejaVu Sans"/>
        </w:rPr>
        <w:tab/>
      </w:r>
      <w:r w:rsidR="008179E5">
        <w:rPr>
          <w:rFonts w:eastAsia="SimSun" w:cs="DejaVu Sans"/>
        </w:rPr>
        <w:fldChar w:fldCharType="begin">
          <w:ffData>
            <w:name w:val="Kontrollkästchen21"/>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nein</w:t>
      </w:r>
    </w:p>
    <w:p w14:paraId="4B3D47D2" w14:textId="77777777" w:rsidR="00C900A3" w:rsidRDefault="00C900A3" w:rsidP="008179E5">
      <w:pPr>
        <w:tabs>
          <w:tab w:val="left" w:pos="1843"/>
          <w:tab w:val="left" w:pos="3261"/>
        </w:tabs>
        <w:rPr>
          <w:rFonts w:eastAsia="SimSun" w:cs="DejaVu Sans"/>
        </w:rPr>
      </w:pPr>
      <w:r w:rsidRPr="004770E2">
        <w:rPr>
          <w:rFonts w:eastAsia="SimSun" w:cs="DejaVu Sans"/>
        </w:rPr>
        <w:t xml:space="preserve">Kauknochen: </w:t>
      </w:r>
      <w:r>
        <w:rPr>
          <w:rFonts w:eastAsia="SimSun" w:cs="DejaVu Sans"/>
        </w:rPr>
        <w:tab/>
      </w:r>
      <w:r w:rsidR="008179E5">
        <w:rPr>
          <w:rFonts w:eastAsia="SimSun" w:cs="DejaVu Sans"/>
        </w:rPr>
        <w:fldChar w:fldCharType="begin">
          <w:ffData>
            <w:name w:val="Kontrollkästchen20"/>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ja</w:t>
      </w:r>
      <w:r w:rsidR="008179E5">
        <w:rPr>
          <w:rFonts w:eastAsia="SimSun" w:cs="DejaVu Sans"/>
        </w:rPr>
        <w:tab/>
      </w:r>
      <w:r w:rsidR="008179E5">
        <w:rPr>
          <w:rFonts w:eastAsia="SimSun" w:cs="DejaVu Sans"/>
        </w:rPr>
        <w:fldChar w:fldCharType="begin">
          <w:ffData>
            <w:name w:val="Kontrollkästchen21"/>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nein</w:t>
      </w:r>
    </w:p>
    <w:p w14:paraId="08F93243" w14:textId="77777777" w:rsidR="00C900A3" w:rsidRPr="004770E2" w:rsidRDefault="00C900A3" w:rsidP="00C900A3">
      <w:pPr>
        <w:rPr>
          <w:rFonts w:eastAsia="SimSun" w:cs="DejaVu Sans"/>
        </w:rPr>
      </w:pPr>
    </w:p>
    <w:p w14:paraId="5B09E830" w14:textId="77777777" w:rsidR="00C900A3" w:rsidRDefault="00C900A3" w:rsidP="008179E5">
      <w:pPr>
        <w:rPr>
          <w:rFonts w:eastAsia="SimSun" w:cs="DejaVu Sans"/>
        </w:rPr>
      </w:pPr>
      <w:r w:rsidRPr="004770E2">
        <w:rPr>
          <w:rFonts w:eastAsia="SimSun" w:cs="DejaVu Sans"/>
        </w:rPr>
        <w:t>Bitte Stuhl beschreiben:</w:t>
      </w:r>
      <w:r>
        <w:rPr>
          <w:rFonts w:eastAsia="SimSun" w:cs="DejaVu Sans"/>
        </w:rPr>
        <w:t xml:space="preserve"> </w:t>
      </w:r>
      <w:proofErr w:type="gramStart"/>
      <w:r>
        <w:rPr>
          <w:rFonts w:eastAsia="SimSun" w:cs="DejaVu Sans"/>
        </w:rPr>
        <w:t xml:space="preserve">Schleim, </w:t>
      </w:r>
      <w:r w:rsidRPr="004770E2">
        <w:rPr>
          <w:rFonts w:eastAsia="SimSun" w:cs="DejaVu Sans"/>
        </w:rPr>
        <w:t xml:space="preserve"> Blut</w:t>
      </w:r>
      <w:proofErr w:type="gramEnd"/>
      <w:r w:rsidRPr="004770E2">
        <w:rPr>
          <w:rFonts w:eastAsia="SimSun" w:cs="DejaVu Sans"/>
        </w:rPr>
        <w:t xml:space="preserve"> im Stuhl? Farbe, Geruch, Konsistenz</w:t>
      </w:r>
      <w:r>
        <w:rPr>
          <w:rFonts w:eastAsia="SimSun" w:cs="DejaVu Sans"/>
        </w:rPr>
        <w:t xml:space="preserve">: </w:t>
      </w:r>
    </w:p>
    <w:p w14:paraId="261D6DF4" w14:textId="77777777" w:rsidR="00196E48" w:rsidRDefault="00196E48" w:rsidP="008179E5">
      <w:pPr>
        <w:rPr>
          <w:rFonts w:eastAsia="SimSun" w:cs="DejaVu Sans"/>
        </w:rPr>
      </w:pPr>
    </w:p>
    <w:p w14:paraId="520FEE6D" w14:textId="77777777" w:rsidR="00196E48" w:rsidRDefault="00196E48" w:rsidP="008179E5">
      <w:pPr>
        <w:rPr>
          <w:rFonts w:eastAsia="SimSun" w:cs="DejaVu Sans"/>
        </w:rPr>
      </w:pPr>
    </w:p>
    <w:p w14:paraId="483A9BB2" w14:textId="77777777" w:rsidR="00196E48" w:rsidRDefault="00196E48" w:rsidP="008179E5">
      <w:pPr>
        <w:rPr>
          <w:rFonts w:eastAsia="SimSun" w:cs="DejaVu Sans"/>
        </w:rPr>
      </w:pPr>
    </w:p>
    <w:p w14:paraId="0B73DC2D" w14:textId="77777777" w:rsidR="008179E5" w:rsidRDefault="00C900A3" w:rsidP="008179E5">
      <w:pPr>
        <w:tabs>
          <w:tab w:val="left" w:pos="1843"/>
          <w:tab w:val="left" w:pos="3261"/>
        </w:tabs>
        <w:rPr>
          <w:rFonts w:eastAsia="SimSun" w:cs="DejaVu Sans"/>
        </w:rPr>
      </w:pPr>
      <w:r w:rsidRPr="004770E2">
        <w:rPr>
          <w:rFonts w:eastAsia="SimSun" w:cs="DejaVu Sans"/>
        </w:rPr>
        <w:t xml:space="preserve">Hatte Ihr Hund schon Probleme mit den Analbeuteln: </w:t>
      </w:r>
      <w:r>
        <w:rPr>
          <w:rFonts w:eastAsia="SimSun" w:cs="DejaVu Sans"/>
        </w:rPr>
        <w:tab/>
      </w:r>
      <w:r w:rsidR="008179E5">
        <w:rPr>
          <w:rFonts w:eastAsia="SimSun" w:cs="DejaVu Sans"/>
        </w:rPr>
        <w:tab/>
      </w:r>
      <w:r w:rsidR="008179E5">
        <w:rPr>
          <w:rFonts w:eastAsia="SimSun" w:cs="DejaVu Sans"/>
        </w:rPr>
        <w:fldChar w:fldCharType="begin">
          <w:ffData>
            <w:name w:val="Kontrollkästchen20"/>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ja</w:t>
      </w:r>
      <w:r w:rsidR="008179E5">
        <w:rPr>
          <w:rFonts w:eastAsia="SimSun" w:cs="DejaVu Sans"/>
        </w:rPr>
        <w:tab/>
      </w:r>
      <w:r w:rsidR="008179E5">
        <w:rPr>
          <w:rFonts w:eastAsia="SimSun" w:cs="DejaVu Sans"/>
        </w:rPr>
        <w:fldChar w:fldCharType="begin">
          <w:ffData>
            <w:name w:val="Kontrollkästchen21"/>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nein</w:t>
      </w:r>
    </w:p>
    <w:p w14:paraId="76D25C06" w14:textId="77777777" w:rsidR="00C900A3" w:rsidRPr="004770E2" w:rsidRDefault="00C900A3" w:rsidP="00C900A3">
      <w:pPr>
        <w:rPr>
          <w:rFonts w:eastAsia="SimSun" w:cs="DejaVu Sans"/>
        </w:rPr>
      </w:pPr>
    </w:p>
    <w:p w14:paraId="7F213C6D" w14:textId="77777777" w:rsidR="008179E5" w:rsidRDefault="00C900A3" w:rsidP="008179E5">
      <w:pPr>
        <w:tabs>
          <w:tab w:val="left" w:pos="1843"/>
          <w:tab w:val="left" w:pos="3261"/>
        </w:tabs>
        <w:rPr>
          <w:rFonts w:eastAsia="SimSun" w:cs="DejaVu Sans"/>
        </w:rPr>
      </w:pPr>
      <w:r w:rsidRPr="004770E2">
        <w:rPr>
          <w:rFonts w:eastAsia="SimSun" w:cs="DejaVu Sans"/>
        </w:rPr>
        <w:t>Magengrummeln</w:t>
      </w:r>
      <w:r>
        <w:rPr>
          <w:rFonts w:eastAsia="SimSun" w:cs="DejaVu Sans"/>
        </w:rPr>
        <w:t xml:space="preserve">: </w:t>
      </w:r>
      <w:r>
        <w:rPr>
          <w:rFonts w:eastAsia="SimSun" w:cs="DejaVu Sans"/>
        </w:rPr>
        <w:tab/>
      </w:r>
      <w:r w:rsidR="008179E5">
        <w:rPr>
          <w:rFonts w:eastAsia="SimSun" w:cs="DejaVu Sans"/>
        </w:rPr>
        <w:tab/>
      </w:r>
      <w:r w:rsidR="008179E5">
        <w:rPr>
          <w:rFonts w:eastAsia="SimSun" w:cs="DejaVu Sans"/>
        </w:rPr>
        <w:fldChar w:fldCharType="begin">
          <w:ffData>
            <w:name w:val="Kontrollkästchen20"/>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ja</w:t>
      </w:r>
      <w:r w:rsidR="008179E5">
        <w:rPr>
          <w:rFonts w:eastAsia="SimSun" w:cs="DejaVu Sans"/>
        </w:rPr>
        <w:tab/>
      </w:r>
      <w:r w:rsidR="008179E5">
        <w:rPr>
          <w:rFonts w:eastAsia="SimSun" w:cs="DejaVu Sans"/>
        </w:rPr>
        <w:fldChar w:fldCharType="begin">
          <w:ffData>
            <w:name w:val="Kontrollkästchen21"/>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nein</w:t>
      </w:r>
    </w:p>
    <w:p w14:paraId="39181151" w14:textId="77777777" w:rsidR="00C900A3" w:rsidRPr="004770E2" w:rsidRDefault="00C900A3" w:rsidP="008179E5">
      <w:pPr>
        <w:tabs>
          <w:tab w:val="left" w:pos="1843"/>
          <w:tab w:val="left" w:pos="3261"/>
        </w:tabs>
        <w:rPr>
          <w:rFonts w:eastAsia="SimSun" w:cs="DejaVu Sans"/>
        </w:rPr>
      </w:pPr>
      <w:r>
        <w:rPr>
          <w:rFonts w:eastAsia="SimSun" w:cs="DejaVu Sans"/>
        </w:rPr>
        <w:tab/>
      </w:r>
      <w:r>
        <w:rPr>
          <w:rFonts w:eastAsia="SimSun" w:cs="DejaVu Sans"/>
        </w:rPr>
        <w:tab/>
        <w:t xml:space="preserve">wann: </w:t>
      </w:r>
      <w:r w:rsidR="008179E5">
        <w:rPr>
          <w:rFonts w:eastAsia="SimSun" w:cs="DejaVu Sans"/>
        </w:rPr>
        <w:fldChar w:fldCharType="begin">
          <w:ffData>
            <w:name w:val="Text25"/>
            <w:enabled/>
            <w:calcOnExit w:val="0"/>
            <w:textInput/>
          </w:ffData>
        </w:fldChar>
      </w:r>
      <w:bookmarkStart w:id="42" w:name="Text25"/>
      <w:r w:rsidR="008179E5">
        <w:rPr>
          <w:rFonts w:eastAsia="SimSun" w:cs="DejaVu Sans"/>
        </w:rPr>
        <w:instrText xml:space="preserve"> FORMTEXT </w:instrText>
      </w:r>
      <w:r w:rsidR="008179E5">
        <w:rPr>
          <w:rFonts w:eastAsia="SimSun" w:cs="DejaVu Sans"/>
        </w:rPr>
      </w:r>
      <w:r w:rsidR="008179E5">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8179E5">
        <w:rPr>
          <w:rFonts w:eastAsia="SimSun" w:cs="DejaVu Sans"/>
        </w:rPr>
        <w:fldChar w:fldCharType="end"/>
      </w:r>
      <w:bookmarkEnd w:id="42"/>
    </w:p>
    <w:p w14:paraId="6B5D23AB" w14:textId="77777777" w:rsidR="00C900A3" w:rsidRDefault="00C900A3" w:rsidP="008179E5">
      <w:pPr>
        <w:tabs>
          <w:tab w:val="left" w:pos="1843"/>
          <w:tab w:val="left" w:pos="3261"/>
        </w:tabs>
        <w:rPr>
          <w:rFonts w:eastAsia="SimSun" w:cs="DejaVu Sans"/>
        </w:rPr>
      </w:pPr>
      <w:r w:rsidRPr="004770E2">
        <w:rPr>
          <w:rFonts w:eastAsia="SimSun" w:cs="DejaVu Sans"/>
        </w:rPr>
        <w:t>Galle erbrechen</w:t>
      </w:r>
      <w:r w:rsidR="0073195A">
        <w:rPr>
          <w:rFonts w:eastAsia="SimSun" w:cs="DejaVu Sans"/>
        </w:rPr>
        <w:t>/schaumig</w:t>
      </w:r>
      <w:r w:rsidR="008179E5">
        <w:rPr>
          <w:rFonts w:eastAsia="SimSun" w:cs="DejaVu Sans"/>
        </w:rPr>
        <w:tab/>
      </w:r>
      <w:r w:rsidR="008179E5">
        <w:rPr>
          <w:rFonts w:eastAsia="SimSun" w:cs="DejaVu Sans"/>
        </w:rPr>
        <w:fldChar w:fldCharType="begin">
          <w:ffData>
            <w:name w:val="Kontrollkästchen20"/>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ja</w:t>
      </w:r>
      <w:r w:rsidR="008179E5">
        <w:rPr>
          <w:rFonts w:eastAsia="SimSun" w:cs="DejaVu Sans"/>
        </w:rPr>
        <w:tab/>
      </w:r>
      <w:r w:rsidR="008179E5">
        <w:rPr>
          <w:rFonts w:eastAsia="SimSun" w:cs="DejaVu Sans"/>
        </w:rPr>
        <w:fldChar w:fldCharType="begin">
          <w:ffData>
            <w:name w:val="Kontrollkästchen21"/>
            <w:enabled/>
            <w:calcOnExit w:val="0"/>
            <w:checkBox>
              <w:sizeAuto/>
              <w:default w:val="0"/>
            </w:checkBox>
          </w:ffData>
        </w:fldChar>
      </w:r>
      <w:r w:rsidR="008179E5">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179E5">
        <w:rPr>
          <w:rFonts w:eastAsia="SimSun" w:cs="DejaVu Sans"/>
        </w:rPr>
        <w:fldChar w:fldCharType="end"/>
      </w:r>
      <w:r w:rsidR="008179E5">
        <w:rPr>
          <w:rFonts w:eastAsia="SimSun" w:cs="DejaVu Sans"/>
        </w:rPr>
        <w:t xml:space="preserve"> nein</w:t>
      </w:r>
    </w:p>
    <w:p w14:paraId="6F2E4FC1" w14:textId="77777777" w:rsidR="00C900A3" w:rsidRDefault="00C900A3" w:rsidP="008179E5">
      <w:pPr>
        <w:tabs>
          <w:tab w:val="left" w:pos="1843"/>
          <w:tab w:val="left" w:pos="3261"/>
        </w:tabs>
        <w:spacing w:after="120"/>
        <w:rPr>
          <w:rFonts w:eastAsia="SimSun" w:cs="DejaVu Sans"/>
        </w:rPr>
      </w:pPr>
      <w:r>
        <w:rPr>
          <w:rFonts w:eastAsia="SimSun" w:cs="DejaVu Sans"/>
        </w:rPr>
        <w:tab/>
      </w:r>
      <w:r>
        <w:rPr>
          <w:rFonts w:eastAsia="SimSun" w:cs="DejaVu Sans"/>
        </w:rPr>
        <w:tab/>
      </w:r>
      <w:r w:rsidR="0073195A">
        <w:rPr>
          <w:rFonts w:eastAsia="SimSun" w:cs="DejaVu Sans"/>
        </w:rPr>
        <w:t>W</w:t>
      </w:r>
      <w:r>
        <w:rPr>
          <w:rFonts w:eastAsia="SimSun" w:cs="DejaVu Sans"/>
        </w:rPr>
        <w:t>ann</w:t>
      </w:r>
      <w:r w:rsidR="0073195A">
        <w:rPr>
          <w:rFonts w:eastAsia="SimSun" w:cs="DejaVu Sans"/>
        </w:rPr>
        <w:t>, wie oft, Tageszeit</w:t>
      </w:r>
      <w:r>
        <w:rPr>
          <w:rFonts w:eastAsia="SimSun" w:cs="DejaVu Sans"/>
        </w:rPr>
        <w:t xml:space="preserve">: </w:t>
      </w:r>
    </w:p>
    <w:p w14:paraId="5EB68A09" w14:textId="77777777" w:rsidR="00196E48" w:rsidRDefault="00196E48" w:rsidP="008179E5">
      <w:pPr>
        <w:tabs>
          <w:tab w:val="left" w:pos="1843"/>
          <w:tab w:val="left" w:pos="3261"/>
        </w:tabs>
        <w:spacing w:after="120"/>
        <w:rPr>
          <w:rFonts w:eastAsia="SimSun" w:cs="DejaVu Sans"/>
        </w:rPr>
      </w:pPr>
    </w:p>
    <w:p w14:paraId="1BDA5CE7" w14:textId="77777777" w:rsidR="00196E48" w:rsidRDefault="00196E48" w:rsidP="00196E48">
      <w:pPr>
        <w:tabs>
          <w:tab w:val="left" w:pos="1843"/>
          <w:tab w:val="left" w:pos="3261"/>
        </w:tabs>
        <w:rPr>
          <w:rFonts w:eastAsia="SimSun" w:cs="DejaVu Sans"/>
        </w:rPr>
      </w:pPr>
      <w:r>
        <w:rPr>
          <w:rFonts w:eastAsia="SimSun" w:cs="DejaVu Sans"/>
        </w:rPr>
        <w:t>Sodbrennen:</w:t>
      </w:r>
      <w:r>
        <w:rPr>
          <w:rFonts w:eastAsia="SimSun" w:cs="DejaVu Sans"/>
        </w:rPr>
        <w:tab/>
      </w:r>
      <w:r>
        <w:rPr>
          <w:rFonts w:eastAsia="SimSun" w:cs="DejaVu Sans"/>
        </w:rPr>
        <w:tab/>
      </w:r>
      <w:r>
        <w:rPr>
          <w:rFonts w:eastAsia="SimSun" w:cs="DejaVu Sans"/>
        </w:rPr>
        <w:fldChar w:fldCharType="begin">
          <w:ffData>
            <w:name w:val="Kontrollkästchen20"/>
            <w:enabled/>
            <w:calcOnExit w:val="0"/>
            <w:checkBox>
              <w:sizeAuto/>
              <w:default w:val="0"/>
            </w:checkBox>
          </w:ffData>
        </w:fldChar>
      </w:r>
      <w:r>
        <w:rPr>
          <w:rFonts w:eastAsia="SimSun" w:cs="DejaVu Sans"/>
        </w:rPr>
        <w:instrText xml:space="preserve"> FORMCHECKBOX </w:instrText>
      </w:r>
      <w:r>
        <w:rPr>
          <w:rFonts w:eastAsia="SimSun" w:cs="DejaVu Sans"/>
        </w:rPr>
      </w:r>
      <w:r>
        <w:rPr>
          <w:rFonts w:eastAsia="SimSun" w:cs="DejaVu Sans"/>
        </w:rPr>
        <w:fldChar w:fldCharType="separate"/>
      </w:r>
      <w:r>
        <w:rPr>
          <w:rFonts w:eastAsia="SimSun" w:cs="DejaVu Sans"/>
        </w:rPr>
        <w:fldChar w:fldCharType="end"/>
      </w:r>
      <w:r>
        <w:rPr>
          <w:rFonts w:eastAsia="SimSun" w:cs="DejaVu Sans"/>
        </w:rPr>
        <w:t xml:space="preserve"> ja</w:t>
      </w:r>
      <w:r>
        <w:rPr>
          <w:rFonts w:eastAsia="SimSun" w:cs="DejaVu Sans"/>
        </w:rPr>
        <w:tab/>
      </w:r>
      <w:r>
        <w:rPr>
          <w:rFonts w:eastAsia="SimSun" w:cs="DejaVu Sans"/>
        </w:rPr>
        <w:fldChar w:fldCharType="begin">
          <w:ffData>
            <w:name w:val="Kontrollkästchen21"/>
            <w:enabled/>
            <w:calcOnExit w:val="0"/>
            <w:checkBox>
              <w:sizeAuto/>
              <w:default w:val="0"/>
            </w:checkBox>
          </w:ffData>
        </w:fldChar>
      </w:r>
      <w:r>
        <w:rPr>
          <w:rFonts w:eastAsia="SimSun" w:cs="DejaVu Sans"/>
        </w:rPr>
        <w:instrText xml:space="preserve"> FORMCHECKBOX </w:instrText>
      </w:r>
      <w:r>
        <w:rPr>
          <w:rFonts w:eastAsia="SimSun" w:cs="DejaVu Sans"/>
        </w:rPr>
      </w:r>
      <w:r>
        <w:rPr>
          <w:rFonts w:eastAsia="SimSun" w:cs="DejaVu Sans"/>
        </w:rPr>
        <w:fldChar w:fldCharType="separate"/>
      </w:r>
      <w:r>
        <w:rPr>
          <w:rFonts w:eastAsia="SimSun" w:cs="DejaVu Sans"/>
        </w:rPr>
        <w:fldChar w:fldCharType="end"/>
      </w:r>
      <w:r>
        <w:rPr>
          <w:rFonts w:eastAsia="SimSun" w:cs="DejaVu Sans"/>
        </w:rPr>
        <w:t xml:space="preserve"> nein</w:t>
      </w:r>
    </w:p>
    <w:p w14:paraId="232AD765" w14:textId="77777777" w:rsidR="00196E48" w:rsidRDefault="00196E48" w:rsidP="00196E48">
      <w:pPr>
        <w:tabs>
          <w:tab w:val="left" w:pos="1843"/>
          <w:tab w:val="left" w:pos="3261"/>
        </w:tabs>
        <w:spacing w:after="120"/>
        <w:rPr>
          <w:rFonts w:eastAsia="SimSun" w:cs="DejaVu Sans"/>
        </w:rPr>
      </w:pPr>
      <w:r>
        <w:rPr>
          <w:rFonts w:eastAsia="SimSun" w:cs="DejaVu Sans"/>
        </w:rPr>
        <w:tab/>
      </w:r>
      <w:r>
        <w:rPr>
          <w:rFonts w:eastAsia="SimSun" w:cs="DejaVu Sans"/>
        </w:rPr>
        <w:tab/>
        <w:t xml:space="preserve">Wann, wie oft, Tageszeit: </w:t>
      </w:r>
    </w:p>
    <w:p w14:paraId="3D96107D" w14:textId="77777777" w:rsidR="00196E48" w:rsidRDefault="00196E48" w:rsidP="008179E5">
      <w:pPr>
        <w:tabs>
          <w:tab w:val="left" w:pos="1843"/>
          <w:tab w:val="left" w:pos="3261"/>
        </w:tabs>
        <w:spacing w:after="120"/>
        <w:rPr>
          <w:rFonts w:eastAsia="SimSun" w:cs="DejaVu Sans"/>
        </w:rPr>
      </w:pPr>
    </w:p>
    <w:p w14:paraId="41035A3C" w14:textId="77777777" w:rsidR="0073195A" w:rsidRDefault="0073195A" w:rsidP="008179E5">
      <w:pPr>
        <w:tabs>
          <w:tab w:val="left" w:pos="1843"/>
          <w:tab w:val="left" w:pos="3261"/>
        </w:tabs>
        <w:spacing w:after="120"/>
        <w:rPr>
          <w:rFonts w:eastAsia="SimSun" w:cs="DejaVu Sans"/>
        </w:rPr>
      </w:pPr>
    </w:p>
    <w:p w14:paraId="38A98CEF" w14:textId="77777777" w:rsidR="0073195A" w:rsidRDefault="0073195A" w:rsidP="008179E5">
      <w:pPr>
        <w:tabs>
          <w:tab w:val="left" w:pos="1843"/>
          <w:tab w:val="left" w:pos="3261"/>
        </w:tabs>
        <w:spacing w:after="120"/>
        <w:rPr>
          <w:rFonts w:eastAsia="SimSun" w:cs="DejaVu Sans"/>
        </w:rPr>
      </w:pPr>
      <w:r>
        <w:rPr>
          <w:rFonts w:eastAsia="SimSun" w:cs="DejaVu Sans"/>
        </w:rPr>
        <w:lastRenderedPageBreak/>
        <w:t>Schläft Ihr Tier nachts durch? Wenn nein, warum nicht, was passiert? Um Wieviel Uhr?</w:t>
      </w:r>
    </w:p>
    <w:p w14:paraId="5B907E32" w14:textId="77777777" w:rsidR="00F31E3F" w:rsidRDefault="00F31E3F" w:rsidP="008179E5">
      <w:pPr>
        <w:tabs>
          <w:tab w:val="left" w:pos="1843"/>
          <w:tab w:val="left" w:pos="3261"/>
        </w:tabs>
        <w:spacing w:after="120"/>
        <w:rPr>
          <w:rFonts w:eastAsia="SimSun" w:cs="DejaVu Sans"/>
        </w:rPr>
      </w:pPr>
    </w:p>
    <w:p w14:paraId="5146280B" w14:textId="77777777" w:rsidR="0073195A" w:rsidRDefault="0073195A" w:rsidP="00E36BBA">
      <w:pPr>
        <w:rPr>
          <w:rFonts w:eastAsia="SimSun" w:cs="DejaVu Sans"/>
        </w:rPr>
      </w:pPr>
    </w:p>
    <w:p w14:paraId="0B7B0CB6" w14:textId="77777777" w:rsidR="0073195A" w:rsidRDefault="0073195A" w:rsidP="00E36BBA">
      <w:pPr>
        <w:rPr>
          <w:rFonts w:eastAsia="SimSun" w:cs="DejaVu Sans"/>
        </w:rPr>
      </w:pPr>
    </w:p>
    <w:p w14:paraId="0AA34603" w14:textId="77777777" w:rsidR="0073195A" w:rsidRDefault="0073195A" w:rsidP="00E36BBA">
      <w:pPr>
        <w:rPr>
          <w:rFonts w:eastAsia="SimSun" w:cs="DejaVu Sans"/>
        </w:rPr>
      </w:pPr>
    </w:p>
    <w:p w14:paraId="34C194CB" w14:textId="77777777" w:rsidR="00C900A3" w:rsidRDefault="0073195A" w:rsidP="00E36BBA">
      <w:pPr>
        <w:rPr>
          <w:rFonts w:eastAsia="SimSun" w:cs="DejaVu Sans"/>
        </w:rPr>
      </w:pPr>
      <w:r>
        <w:rPr>
          <w:rFonts w:eastAsia="SimSun" w:cs="DejaVu Sans"/>
        </w:rPr>
        <w:t>W</w:t>
      </w:r>
      <w:r w:rsidR="00C900A3" w:rsidRPr="004770E2">
        <w:rPr>
          <w:rFonts w:eastAsia="SimSun" w:cs="DejaVu Sans"/>
        </w:rPr>
        <w:t xml:space="preserve">ie verträgt Ihr Tier das bisherige </w:t>
      </w:r>
      <w:proofErr w:type="gramStart"/>
      <w:r w:rsidR="00C900A3" w:rsidRPr="004770E2">
        <w:rPr>
          <w:rFonts w:eastAsia="SimSun" w:cs="DejaVu Sans"/>
        </w:rPr>
        <w:t>Futter</w:t>
      </w:r>
      <w:r w:rsidR="00196E48">
        <w:rPr>
          <w:rFonts w:eastAsia="SimSun" w:cs="DejaVu Sans"/>
        </w:rPr>
        <w:t>?</w:t>
      </w:r>
      <w:r w:rsidR="00C900A3" w:rsidRPr="004770E2">
        <w:rPr>
          <w:rFonts w:eastAsia="SimSun" w:cs="DejaVu Sans"/>
        </w:rPr>
        <w:t>:</w:t>
      </w:r>
      <w:proofErr w:type="gramEnd"/>
      <w:r w:rsidR="00C900A3">
        <w:rPr>
          <w:rFonts w:eastAsia="SimSun" w:cs="DejaVu Sans"/>
        </w:rPr>
        <w:t xml:space="preserve"> </w:t>
      </w:r>
      <w:r w:rsidR="00E36BBA">
        <w:rPr>
          <w:rFonts w:eastAsia="SimSun" w:cs="DejaVu Sans"/>
        </w:rPr>
        <w:fldChar w:fldCharType="begin">
          <w:ffData>
            <w:name w:val="Text27"/>
            <w:enabled/>
            <w:calcOnExit w:val="0"/>
            <w:textInput/>
          </w:ffData>
        </w:fldChar>
      </w:r>
      <w:bookmarkStart w:id="43" w:name="Text27"/>
      <w:r w:rsidR="00E36BBA">
        <w:rPr>
          <w:rFonts w:eastAsia="SimSun" w:cs="DejaVu Sans"/>
        </w:rPr>
        <w:instrText xml:space="preserve"> FORMTEXT </w:instrText>
      </w:r>
      <w:r w:rsidR="00E36BBA">
        <w:rPr>
          <w:rFonts w:eastAsia="SimSun" w:cs="DejaVu Sans"/>
        </w:rPr>
      </w:r>
      <w:r w:rsidR="00E36BBA">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E36BBA">
        <w:rPr>
          <w:rFonts w:eastAsia="SimSun" w:cs="DejaVu Sans"/>
        </w:rPr>
        <w:fldChar w:fldCharType="end"/>
      </w:r>
      <w:bookmarkEnd w:id="43"/>
    </w:p>
    <w:p w14:paraId="0175EFF7" w14:textId="77777777" w:rsidR="00C900A3" w:rsidRPr="004770E2" w:rsidRDefault="00C900A3" w:rsidP="00C900A3">
      <w:pPr>
        <w:spacing w:after="120"/>
        <w:rPr>
          <w:rFonts w:eastAsia="SimSun" w:cs="DejaVu Sans"/>
        </w:rPr>
      </w:pPr>
    </w:p>
    <w:p w14:paraId="24837D65" w14:textId="77777777" w:rsidR="00E36BBA" w:rsidRDefault="00C900A3" w:rsidP="00E36BBA">
      <w:pPr>
        <w:tabs>
          <w:tab w:val="left" w:pos="1843"/>
          <w:tab w:val="left" w:pos="3261"/>
        </w:tabs>
        <w:rPr>
          <w:rFonts w:eastAsia="SimSun" w:cs="DejaVu Sans"/>
        </w:rPr>
      </w:pPr>
      <w:r w:rsidRPr="004770E2">
        <w:rPr>
          <w:rFonts w:eastAsia="SimSun" w:cs="DejaVu Sans"/>
        </w:rPr>
        <w:t>Frisst es auch andere Dinge, die hier noch nicht aufgeführt sind</w:t>
      </w:r>
      <w:r>
        <w:rPr>
          <w:rFonts w:eastAsia="SimSun" w:cs="DejaVu Sans"/>
        </w:rPr>
        <w:t xml:space="preserve">, z. B. woanders, was vom menschlichen Essen, was von Besuch, frisst </w:t>
      </w:r>
      <w:proofErr w:type="spellStart"/>
      <w:r>
        <w:rPr>
          <w:rFonts w:eastAsia="SimSun" w:cs="DejaVu Sans"/>
        </w:rPr>
        <w:t>draussen</w:t>
      </w:r>
      <w:proofErr w:type="spellEnd"/>
      <w:r w:rsidRPr="00EE5C9F">
        <w:rPr>
          <w:rFonts w:eastAsia="SimSun" w:cs="DejaVu Sans"/>
        </w:rPr>
        <w:t xml:space="preserve"> </w:t>
      </w:r>
      <w:r>
        <w:rPr>
          <w:rFonts w:eastAsia="SimSun" w:cs="DejaVu Sans"/>
        </w:rPr>
        <w:tab/>
      </w:r>
      <w:r w:rsidR="00E36BBA">
        <w:rPr>
          <w:rFonts w:eastAsia="SimSun" w:cs="DejaVu Sans"/>
        </w:rPr>
        <w:tab/>
      </w:r>
      <w:r w:rsidR="00E36BBA">
        <w:rPr>
          <w:rFonts w:eastAsia="SimSun" w:cs="DejaVu Sans"/>
        </w:rPr>
        <w:fldChar w:fldCharType="begin">
          <w:ffData>
            <w:name w:val="Kontrollkästchen20"/>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ja</w:t>
      </w:r>
      <w:r w:rsidR="00E36BBA">
        <w:rPr>
          <w:rFonts w:eastAsia="SimSun" w:cs="DejaVu Sans"/>
        </w:rPr>
        <w:tab/>
      </w:r>
      <w:r w:rsidR="00E36BBA">
        <w:rPr>
          <w:rFonts w:eastAsia="SimSun" w:cs="DejaVu Sans"/>
        </w:rPr>
        <w:fldChar w:fldCharType="begin">
          <w:ffData>
            <w:name w:val="Kontrollkästchen21"/>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nein</w:t>
      </w:r>
    </w:p>
    <w:p w14:paraId="636E5B0A" w14:textId="77777777" w:rsidR="00C900A3" w:rsidRPr="004770E2" w:rsidRDefault="00C900A3" w:rsidP="00E36BBA">
      <w:pPr>
        <w:tabs>
          <w:tab w:val="left" w:pos="1843"/>
          <w:tab w:val="left" w:pos="3261"/>
        </w:tabs>
        <w:spacing w:after="120"/>
        <w:rPr>
          <w:rFonts w:eastAsia="SimSun" w:cs="DejaVu Sans"/>
        </w:rPr>
      </w:pPr>
      <w:r>
        <w:rPr>
          <w:rFonts w:eastAsia="SimSun" w:cs="DejaVu Sans"/>
        </w:rPr>
        <w:tab/>
      </w:r>
      <w:r>
        <w:rPr>
          <w:rFonts w:eastAsia="SimSun" w:cs="DejaVu Sans"/>
        </w:rPr>
        <w:tab/>
        <w:t xml:space="preserve">was: </w:t>
      </w:r>
      <w:r w:rsidR="00E36BBA">
        <w:rPr>
          <w:rFonts w:eastAsia="SimSun" w:cs="DejaVu Sans"/>
        </w:rPr>
        <w:fldChar w:fldCharType="begin">
          <w:ffData>
            <w:name w:val="Text28"/>
            <w:enabled/>
            <w:calcOnExit w:val="0"/>
            <w:textInput/>
          </w:ffData>
        </w:fldChar>
      </w:r>
      <w:bookmarkStart w:id="44" w:name="Text28"/>
      <w:r w:rsidR="00E36BBA">
        <w:rPr>
          <w:rFonts w:eastAsia="SimSun" w:cs="DejaVu Sans"/>
        </w:rPr>
        <w:instrText xml:space="preserve"> FORMTEXT </w:instrText>
      </w:r>
      <w:r w:rsidR="00E36BBA">
        <w:rPr>
          <w:rFonts w:eastAsia="SimSun" w:cs="DejaVu Sans"/>
        </w:rPr>
      </w:r>
      <w:r w:rsidR="00E36BBA">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E36BBA">
        <w:rPr>
          <w:rFonts w:eastAsia="SimSun" w:cs="DejaVu Sans"/>
        </w:rPr>
        <w:fldChar w:fldCharType="end"/>
      </w:r>
      <w:bookmarkEnd w:id="44"/>
    </w:p>
    <w:p w14:paraId="1BA781B0" w14:textId="77777777" w:rsidR="00C900A3" w:rsidRPr="004770E2" w:rsidRDefault="00C900A3" w:rsidP="00C900A3">
      <w:pPr>
        <w:spacing w:after="120"/>
        <w:rPr>
          <w:rFonts w:eastAsia="SimSun" w:cs="DejaVu Sans"/>
        </w:rPr>
      </w:pPr>
    </w:p>
    <w:p w14:paraId="04270014" w14:textId="77777777" w:rsidR="00C900A3" w:rsidRDefault="00C900A3" w:rsidP="00E36BBA">
      <w:pPr>
        <w:spacing w:after="120"/>
        <w:rPr>
          <w:rFonts w:eastAsia="SimSun" w:cs="DejaVu Sans"/>
        </w:rPr>
      </w:pPr>
      <w:r w:rsidRPr="004770E2">
        <w:rPr>
          <w:rFonts w:eastAsia="SimSun" w:cs="DejaVu Sans"/>
        </w:rPr>
        <w:t>Wie viele Stund</w:t>
      </w:r>
      <w:r>
        <w:rPr>
          <w:rFonts w:eastAsia="SimSun" w:cs="DejaVu Sans"/>
        </w:rPr>
        <w:t xml:space="preserve">en am Tag ist Ihr Tier </w:t>
      </w:r>
      <w:proofErr w:type="spellStart"/>
      <w:r>
        <w:rPr>
          <w:rFonts w:eastAsia="SimSun" w:cs="DejaVu Sans"/>
        </w:rPr>
        <w:t>draussen</w:t>
      </w:r>
      <w:proofErr w:type="spellEnd"/>
      <w:r>
        <w:rPr>
          <w:rFonts w:eastAsia="SimSun" w:cs="DejaVu Sans"/>
        </w:rPr>
        <w:t xml:space="preserve">: </w:t>
      </w:r>
      <w:r w:rsidR="00E36BBA">
        <w:rPr>
          <w:rFonts w:eastAsia="SimSun" w:cs="DejaVu Sans"/>
        </w:rPr>
        <w:fldChar w:fldCharType="begin">
          <w:ffData>
            <w:name w:val="Text29"/>
            <w:enabled/>
            <w:calcOnExit w:val="0"/>
            <w:textInput/>
          </w:ffData>
        </w:fldChar>
      </w:r>
      <w:bookmarkStart w:id="45" w:name="Text29"/>
      <w:r w:rsidR="00E36BBA">
        <w:rPr>
          <w:rFonts w:eastAsia="SimSun" w:cs="DejaVu Sans"/>
        </w:rPr>
        <w:instrText xml:space="preserve"> FORMTEXT </w:instrText>
      </w:r>
      <w:r w:rsidR="00E36BBA">
        <w:rPr>
          <w:rFonts w:eastAsia="SimSun" w:cs="DejaVu Sans"/>
        </w:rPr>
      </w:r>
      <w:r w:rsidR="00E36BBA">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E36BBA">
        <w:rPr>
          <w:rFonts w:eastAsia="SimSun" w:cs="DejaVu Sans"/>
        </w:rPr>
        <w:fldChar w:fldCharType="end"/>
      </w:r>
      <w:bookmarkEnd w:id="45"/>
    </w:p>
    <w:p w14:paraId="673AA926" w14:textId="77777777" w:rsidR="00C900A3" w:rsidRDefault="00C900A3" w:rsidP="00E36BBA">
      <w:pPr>
        <w:spacing w:after="120"/>
        <w:rPr>
          <w:rFonts w:eastAsia="SimSun" w:cs="DejaVu Sans"/>
        </w:rPr>
      </w:pPr>
      <w:r>
        <w:rPr>
          <w:rFonts w:eastAsia="SimSun" w:cs="DejaVu Sans"/>
        </w:rPr>
        <w:t>W</w:t>
      </w:r>
      <w:r w:rsidRPr="004770E2">
        <w:rPr>
          <w:rFonts w:eastAsia="SimSun" w:cs="DejaVu Sans"/>
        </w:rPr>
        <w:t>ie viel Bewegung, welche Aktivitäten</w:t>
      </w:r>
      <w:r w:rsidR="00196E48">
        <w:rPr>
          <w:rFonts w:eastAsia="SimSun" w:cs="DejaVu Sans"/>
        </w:rPr>
        <w:t>, Hundesport</w:t>
      </w:r>
      <w:r w:rsidRPr="004770E2">
        <w:rPr>
          <w:rFonts w:eastAsia="SimSun" w:cs="DejaVu Sans"/>
        </w:rPr>
        <w:t xml:space="preserve">? </w:t>
      </w:r>
      <w:r w:rsidR="00E36BBA">
        <w:rPr>
          <w:rFonts w:eastAsia="SimSun" w:cs="DejaVu Sans"/>
        </w:rPr>
        <w:fldChar w:fldCharType="begin">
          <w:ffData>
            <w:name w:val="Text30"/>
            <w:enabled/>
            <w:calcOnExit w:val="0"/>
            <w:textInput/>
          </w:ffData>
        </w:fldChar>
      </w:r>
      <w:bookmarkStart w:id="46" w:name="Text30"/>
      <w:r w:rsidR="00E36BBA">
        <w:rPr>
          <w:rFonts w:eastAsia="SimSun" w:cs="DejaVu Sans"/>
        </w:rPr>
        <w:instrText xml:space="preserve"> FORMTEXT </w:instrText>
      </w:r>
      <w:r w:rsidR="00E36BBA">
        <w:rPr>
          <w:rFonts w:eastAsia="SimSun" w:cs="DejaVu Sans"/>
        </w:rPr>
      </w:r>
      <w:r w:rsidR="00E36BBA">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E36BBA">
        <w:rPr>
          <w:rFonts w:eastAsia="SimSun" w:cs="DejaVu Sans"/>
        </w:rPr>
        <w:fldChar w:fldCharType="end"/>
      </w:r>
      <w:bookmarkEnd w:id="46"/>
    </w:p>
    <w:p w14:paraId="50780540" w14:textId="77777777" w:rsidR="00C900A3" w:rsidRPr="004770E2" w:rsidRDefault="00C900A3" w:rsidP="00C900A3">
      <w:pPr>
        <w:spacing w:after="120"/>
        <w:rPr>
          <w:rFonts w:eastAsia="SimSun" w:cs="DejaVu Sans"/>
        </w:rPr>
      </w:pPr>
    </w:p>
    <w:p w14:paraId="276E380D" w14:textId="77777777" w:rsidR="00C900A3" w:rsidRDefault="00C900A3" w:rsidP="00E36BBA">
      <w:pPr>
        <w:tabs>
          <w:tab w:val="left" w:pos="1843"/>
          <w:tab w:val="left" w:pos="3261"/>
        </w:tabs>
        <w:rPr>
          <w:rFonts w:eastAsia="SimSun" w:cs="DejaVu Sans"/>
        </w:rPr>
      </w:pPr>
      <w:r w:rsidRPr="004770E2">
        <w:rPr>
          <w:rFonts w:eastAsia="SimSun" w:cs="DejaVu Sans"/>
        </w:rPr>
        <w:t>Ist Ihr Tier eher</w:t>
      </w:r>
      <w:r w:rsidR="00E36BBA">
        <w:rPr>
          <w:rFonts w:eastAsia="SimSun" w:cs="DejaVu Sans"/>
        </w:rPr>
        <w:t xml:space="preserve"> </w:t>
      </w:r>
      <w:r w:rsidR="00E36BBA">
        <w:rPr>
          <w:rFonts w:eastAsia="SimSun" w:cs="DejaVu Sans"/>
        </w:rPr>
        <w:tab/>
      </w:r>
      <w:r w:rsidR="00E36BBA">
        <w:rPr>
          <w:rFonts w:eastAsia="SimSun" w:cs="DejaVu Sans"/>
        </w:rPr>
        <w:fldChar w:fldCharType="begin">
          <w:ffData>
            <w:name w:val="Kontrollkästchen25"/>
            <w:enabled/>
            <w:calcOnExit w:val="0"/>
            <w:checkBox>
              <w:sizeAuto/>
              <w:default w:val="0"/>
            </w:checkBox>
          </w:ffData>
        </w:fldChar>
      </w:r>
      <w:bookmarkStart w:id="47" w:name="Kontrollkästchen25"/>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47"/>
      <w:r w:rsidR="00E36BBA">
        <w:rPr>
          <w:rFonts w:eastAsia="SimSun" w:cs="DejaVu Sans"/>
        </w:rPr>
        <w:t xml:space="preserve"> ruhig </w:t>
      </w:r>
      <w:r w:rsidR="00E36BBA">
        <w:rPr>
          <w:rFonts w:eastAsia="SimSun" w:cs="DejaVu Sans"/>
        </w:rPr>
        <w:tab/>
      </w:r>
      <w:r w:rsidR="00E36BBA">
        <w:rPr>
          <w:rFonts w:eastAsia="SimSun" w:cs="DejaVu Sans"/>
        </w:rPr>
        <w:fldChar w:fldCharType="begin">
          <w:ffData>
            <w:name w:val="Kontrollkästchen26"/>
            <w:enabled/>
            <w:calcOnExit w:val="0"/>
            <w:checkBox>
              <w:sizeAuto/>
              <w:default w:val="0"/>
            </w:checkBox>
          </w:ffData>
        </w:fldChar>
      </w:r>
      <w:bookmarkStart w:id="48" w:name="Kontrollkästchen26"/>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48"/>
      <w:r w:rsidR="00E36BBA">
        <w:rPr>
          <w:rFonts w:eastAsia="SimSun" w:cs="DejaVu Sans"/>
        </w:rPr>
        <w:t xml:space="preserve"> eher lebhaft</w:t>
      </w:r>
    </w:p>
    <w:p w14:paraId="4A690F5B" w14:textId="77777777" w:rsidR="00C900A3" w:rsidRPr="004770E2" w:rsidRDefault="00C900A3" w:rsidP="00C900A3">
      <w:pPr>
        <w:spacing w:after="120"/>
        <w:rPr>
          <w:rFonts w:eastAsia="SimSun" w:cs="DejaVu Sans"/>
        </w:rPr>
      </w:pPr>
    </w:p>
    <w:p w14:paraId="3B7EFE96" w14:textId="77777777" w:rsidR="00C900A3" w:rsidRDefault="00C900A3" w:rsidP="00E36BBA">
      <w:pPr>
        <w:tabs>
          <w:tab w:val="left" w:pos="1843"/>
          <w:tab w:val="left" w:pos="3261"/>
        </w:tabs>
        <w:spacing w:after="120"/>
        <w:rPr>
          <w:rFonts w:eastAsia="SimSun" w:cs="DejaVu Sans"/>
        </w:rPr>
      </w:pPr>
      <w:r w:rsidRPr="004770E2">
        <w:rPr>
          <w:rFonts w:eastAsia="SimSun" w:cs="DejaVu Sans"/>
        </w:rPr>
        <w:t xml:space="preserve">Mag Ihr Tier eher Kälte oder Wärme: </w:t>
      </w:r>
      <w:r>
        <w:rPr>
          <w:rFonts w:eastAsia="SimSun" w:cs="DejaVu Sans"/>
        </w:rPr>
        <w:tab/>
      </w:r>
      <w:r w:rsidR="00E36BBA">
        <w:rPr>
          <w:rFonts w:eastAsia="SimSun" w:cs="DejaVu Sans"/>
        </w:rPr>
        <w:fldChar w:fldCharType="begin">
          <w:ffData>
            <w:name w:val="Kontrollkästchen27"/>
            <w:enabled/>
            <w:calcOnExit w:val="0"/>
            <w:checkBox>
              <w:sizeAuto/>
              <w:default w:val="0"/>
            </w:checkBox>
          </w:ffData>
        </w:fldChar>
      </w:r>
      <w:bookmarkStart w:id="49" w:name="Kontrollkästchen27"/>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49"/>
      <w:r w:rsidR="00E36BBA">
        <w:rPr>
          <w:rFonts w:eastAsia="SimSun" w:cs="DejaVu Sans"/>
        </w:rPr>
        <w:t xml:space="preserve"> </w:t>
      </w:r>
      <w:r>
        <w:rPr>
          <w:rFonts w:eastAsia="SimSun" w:cs="DejaVu Sans"/>
        </w:rPr>
        <w:t>eher Kälte</w:t>
      </w:r>
      <w:r>
        <w:rPr>
          <w:rFonts w:eastAsia="SimSun" w:cs="DejaVu Sans"/>
        </w:rPr>
        <w:tab/>
      </w:r>
      <w:r w:rsidR="00E36BBA">
        <w:rPr>
          <w:rFonts w:eastAsia="SimSun" w:cs="DejaVu Sans"/>
        </w:rPr>
        <w:fldChar w:fldCharType="begin">
          <w:ffData>
            <w:name w:val="Kontrollkästchen28"/>
            <w:enabled/>
            <w:calcOnExit w:val="0"/>
            <w:checkBox>
              <w:sizeAuto/>
              <w:default w:val="0"/>
            </w:checkBox>
          </w:ffData>
        </w:fldChar>
      </w:r>
      <w:bookmarkStart w:id="50" w:name="Kontrollkästchen28"/>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50"/>
      <w:r>
        <w:rPr>
          <w:rFonts w:eastAsia="SimSun" w:cs="DejaVu Sans"/>
        </w:rPr>
        <w:t>eher Wärme</w:t>
      </w:r>
    </w:p>
    <w:p w14:paraId="11F982E2" w14:textId="77777777" w:rsidR="00C900A3" w:rsidRDefault="00C900A3" w:rsidP="00C900A3">
      <w:pPr>
        <w:spacing w:after="120"/>
        <w:rPr>
          <w:rFonts w:eastAsia="SimSun" w:cs="DejaVu Sans"/>
        </w:rPr>
      </w:pPr>
    </w:p>
    <w:p w14:paraId="2C1EC908" w14:textId="77777777" w:rsidR="00C900A3" w:rsidRDefault="00C900A3" w:rsidP="00E36BBA">
      <w:pPr>
        <w:tabs>
          <w:tab w:val="left" w:pos="1843"/>
          <w:tab w:val="left" w:pos="3261"/>
        </w:tabs>
        <w:spacing w:after="120"/>
        <w:rPr>
          <w:rFonts w:eastAsia="SimSun" w:cs="DejaVu Sans"/>
        </w:rPr>
      </w:pPr>
      <w:r w:rsidRPr="004770E2">
        <w:rPr>
          <w:rFonts w:eastAsia="SimSun" w:cs="DejaVu Sans"/>
        </w:rPr>
        <w:t xml:space="preserve">Wurde Ihr Tier in letzter Zeit geimpft: </w:t>
      </w:r>
      <w:r>
        <w:rPr>
          <w:rFonts w:eastAsia="SimSun" w:cs="DejaVu Sans"/>
        </w:rPr>
        <w:t xml:space="preserve"> </w:t>
      </w:r>
      <w:r>
        <w:rPr>
          <w:rFonts w:eastAsia="SimSun" w:cs="DejaVu Sans"/>
        </w:rPr>
        <w:tab/>
      </w:r>
      <w:r w:rsidR="00E36BBA">
        <w:rPr>
          <w:rFonts w:eastAsia="SimSun" w:cs="DejaVu Sans"/>
        </w:rPr>
        <w:fldChar w:fldCharType="begin">
          <w:ffData>
            <w:name w:val="Kontrollkästchen29"/>
            <w:enabled/>
            <w:calcOnExit w:val="0"/>
            <w:checkBox>
              <w:sizeAuto/>
              <w:default w:val="0"/>
            </w:checkBox>
          </w:ffData>
        </w:fldChar>
      </w:r>
      <w:bookmarkStart w:id="51" w:name="Kontrollkästchen29"/>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51"/>
      <w:r w:rsidR="00E36BBA">
        <w:rPr>
          <w:rFonts w:eastAsia="SimSun" w:cs="DejaVu Sans"/>
        </w:rPr>
        <w:t xml:space="preserve"> </w:t>
      </w:r>
      <w:r>
        <w:rPr>
          <w:rFonts w:eastAsia="SimSun" w:cs="DejaVu Sans"/>
        </w:rPr>
        <w:t>ja</w:t>
      </w:r>
      <w:r>
        <w:rPr>
          <w:rFonts w:eastAsia="SimSun" w:cs="DejaVu Sans"/>
        </w:rPr>
        <w:tab/>
      </w:r>
      <w:r w:rsidR="00E36BBA">
        <w:rPr>
          <w:rFonts w:eastAsia="SimSun" w:cs="DejaVu Sans"/>
        </w:rPr>
        <w:fldChar w:fldCharType="begin">
          <w:ffData>
            <w:name w:val="Kontrollkästchen30"/>
            <w:enabled/>
            <w:calcOnExit w:val="0"/>
            <w:checkBox>
              <w:sizeAuto/>
              <w:default w:val="0"/>
            </w:checkBox>
          </w:ffData>
        </w:fldChar>
      </w:r>
      <w:bookmarkStart w:id="52" w:name="Kontrollkästchen30"/>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52"/>
      <w:r w:rsidR="00E36BBA">
        <w:rPr>
          <w:rFonts w:eastAsia="SimSun" w:cs="DejaVu Sans"/>
        </w:rPr>
        <w:t xml:space="preserve"> </w:t>
      </w:r>
      <w:r>
        <w:rPr>
          <w:rFonts w:eastAsia="SimSun" w:cs="DejaVu Sans"/>
        </w:rPr>
        <w:t>nein</w:t>
      </w:r>
    </w:p>
    <w:p w14:paraId="341302D6" w14:textId="77777777" w:rsidR="00196E48" w:rsidRDefault="00196E48" w:rsidP="00E36BBA">
      <w:pPr>
        <w:tabs>
          <w:tab w:val="left" w:pos="1843"/>
          <w:tab w:val="left" w:pos="3261"/>
        </w:tabs>
        <w:spacing w:after="120"/>
        <w:rPr>
          <w:rFonts w:eastAsia="SimSun" w:cs="DejaVu Sans"/>
        </w:rPr>
      </w:pPr>
      <w:r>
        <w:rPr>
          <w:rFonts w:eastAsia="SimSun" w:cs="DejaVu Sans"/>
        </w:rPr>
        <w:t>Welche Impfung?</w:t>
      </w:r>
    </w:p>
    <w:p w14:paraId="586097CB" w14:textId="77777777" w:rsidR="00C900A3" w:rsidRDefault="00C900A3" w:rsidP="00E36BBA">
      <w:pPr>
        <w:tabs>
          <w:tab w:val="left" w:pos="1843"/>
          <w:tab w:val="left" w:pos="3261"/>
        </w:tabs>
        <w:spacing w:after="120"/>
        <w:rPr>
          <w:rFonts w:eastAsia="SimSun" w:cs="DejaVu Sans"/>
        </w:rPr>
      </w:pPr>
      <w:r w:rsidRPr="004770E2">
        <w:rPr>
          <w:rFonts w:eastAsia="SimSun" w:cs="DejaVu Sans"/>
        </w:rPr>
        <w:t>entwurmt:</w:t>
      </w:r>
      <w:r>
        <w:rPr>
          <w:rFonts w:eastAsia="SimSun" w:cs="DejaVu Sans"/>
        </w:rPr>
        <w:t xml:space="preserve"> </w:t>
      </w:r>
      <w:r>
        <w:rPr>
          <w:rFonts w:eastAsia="SimSun" w:cs="DejaVu Sans"/>
        </w:rPr>
        <w:tab/>
      </w:r>
      <w:r w:rsidR="00E36BBA">
        <w:rPr>
          <w:rFonts w:eastAsia="SimSun" w:cs="DejaVu Sans"/>
        </w:rPr>
        <w:fldChar w:fldCharType="begin">
          <w:ffData>
            <w:name w:val="Kontrollkästchen31"/>
            <w:enabled/>
            <w:calcOnExit w:val="0"/>
            <w:checkBox>
              <w:sizeAuto/>
              <w:default w:val="0"/>
            </w:checkBox>
          </w:ffData>
        </w:fldChar>
      </w:r>
      <w:bookmarkStart w:id="53" w:name="Kontrollkästchen31"/>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53"/>
      <w:r w:rsidR="00E36BBA">
        <w:rPr>
          <w:rFonts w:eastAsia="SimSun" w:cs="DejaVu Sans"/>
        </w:rPr>
        <w:t xml:space="preserve"> </w:t>
      </w:r>
      <w:r>
        <w:rPr>
          <w:rFonts w:eastAsia="SimSun" w:cs="DejaVu Sans"/>
        </w:rPr>
        <w:t>ja</w:t>
      </w:r>
      <w:r>
        <w:rPr>
          <w:rFonts w:eastAsia="SimSun" w:cs="DejaVu Sans"/>
        </w:rPr>
        <w:tab/>
      </w:r>
      <w:r w:rsidR="00E36BBA">
        <w:rPr>
          <w:rFonts w:eastAsia="SimSun" w:cs="DejaVu Sans"/>
        </w:rPr>
        <w:fldChar w:fldCharType="begin">
          <w:ffData>
            <w:name w:val="Kontrollkästchen32"/>
            <w:enabled/>
            <w:calcOnExit w:val="0"/>
            <w:checkBox>
              <w:sizeAuto/>
              <w:default w:val="0"/>
            </w:checkBox>
          </w:ffData>
        </w:fldChar>
      </w:r>
      <w:bookmarkStart w:id="54" w:name="Kontrollkästchen32"/>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54"/>
      <w:r w:rsidR="00E36BBA">
        <w:rPr>
          <w:rFonts w:eastAsia="SimSun" w:cs="DejaVu Sans"/>
        </w:rPr>
        <w:t xml:space="preserve"> </w:t>
      </w:r>
      <w:r>
        <w:rPr>
          <w:rFonts w:eastAsia="SimSun" w:cs="DejaVu Sans"/>
        </w:rPr>
        <w:t>nein</w:t>
      </w:r>
    </w:p>
    <w:p w14:paraId="0CAC2E9A" w14:textId="77777777" w:rsidR="00C900A3" w:rsidRDefault="00C900A3" w:rsidP="00C900A3">
      <w:pPr>
        <w:tabs>
          <w:tab w:val="left" w:pos="1843"/>
          <w:tab w:val="left" w:pos="3261"/>
        </w:tabs>
        <w:spacing w:after="120"/>
        <w:rPr>
          <w:rFonts w:eastAsia="SimSun" w:cs="DejaVu Sans"/>
        </w:rPr>
      </w:pPr>
    </w:p>
    <w:p w14:paraId="448473FB" w14:textId="77777777" w:rsidR="00C900A3" w:rsidRDefault="00A22BF0" w:rsidP="00C900A3">
      <w:pPr>
        <w:spacing w:after="120"/>
        <w:rPr>
          <w:rFonts w:eastAsia="SimSun" w:cs="DejaVu Sans"/>
        </w:rPr>
      </w:pPr>
      <w:r>
        <w:rPr>
          <w:rFonts w:eastAsia="SimSun" w:cs="DejaVu Sans"/>
        </w:rPr>
        <w:t xml:space="preserve">Ergebnis der </w:t>
      </w:r>
      <w:proofErr w:type="spellStart"/>
      <w:r w:rsidR="00C900A3">
        <w:rPr>
          <w:rFonts w:eastAsia="SimSun" w:cs="DejaVu Sans"/>
        </w:rPr>
        <w:t>Kotprobe</w:t>
      </w:r>
      <w:proofErr w:type="spellEnd"/>
      <w:r w:rsidR="00C900A3">
        <w:rPr>
          <w:rFonts w:eastAsia="SimSun" w:cs="DejaVu Sans"/>
        </w:rPr>
        <w:t xml:space="preserve"> bitte beifügen, wenn </w:t>
      </w:r>
      <w:r w:rsidR="0073195A">
        <w:rPr>
          <w:rFonts w:eastAsia="SimSun" w:cs="DejaVu Sans"/>
        </w:rPr>
        <w:t xml:space="preserve">zufällig eine </w:t>
      </w:r>
      <w:r w:rsidR="00C900A3">
        <w:rPr>
          <w:rFonts w:eastAsia="SimSun" w:cs="DejaVu Sans"/>
        </w:rPr>
        <w:t>vorhanden</w:t>
      </w:r>
      <w:r w:rsidR="0073195A">
        <w:rPr>
          <w:rFonts w:eastAsia="SimSun" w:cs="DejaVu Sans"/>
        </w:rPr>
        <w:t xml:space="preserve"> ist</w:t>
      </w:r>
      <w:r w:rsidR="00C900A3">
        <w:rPr>
          <w:rFonts w:eastAsia="SimSun" w:cs="DejaVu Sans"/>
        </w:rPr>
        <w:t>.</w:t>
      </w:r>
      <w:r w:rsidR="00C900A3" w:rsidRPr="004770E2">
        <w:rPr>
          <w:rFonts w:eastAsia="SimSun" w:cs="DejaVu Sans"/>
        </w:rPr>
        <w:t xml:space="preserve"> </w:t>
      </w:r>
    </w:p>
    <w:p w14:paraId="28623A34" w14:textId="77777777" w:rsidR="0073195A" w:rsidRPr="004770E2" w:rsidRDefault="0073195A" w:rsidP="00C900A3">
      <w:pPr>
        <w:spacing w:after="120"/>
        <w:rPr>
          <w:rFonts w:eastAsia="SimSun" w:cs="DejaVu Sans"/>
        </w:rPr>
      </w:pPr>
    </w:p>
    <w:p w14:paraId="5B5FA472" w14:textId="77777777" w:rsidR="00196E48" w:rsidRDefault="00C900A3" w:rsidP="00E36BBA">
      <w:pPr>
        <w:spacing w:after="120"/>
        <w:rPr>
          <w:rFonts w:eastAsia="SimSun" w:cs="DejaVu Sans"/>
        </w:rPr>
      </w:pPr>
      <w:r w:rsidRPr="004770E2">
        <w:rPr>
          <w:rFonts w:eastAsia="SimSun" w:cs="DejaVu Sans"/>
        </w:rPr>
        <w:t>Verträgt Ihr Tier etwas im Futter n</w:t>
      </w:r>
      <w:r>
        <w:rPr>
          <w:rFonts w:eastAsia="SimSun" w:cs="DejaVu Sans"/>
        </w:rPr>
        <w:t>icht?</w:t>
      </w:r>
      <w:r w:rsidR="00E36BBA">
        <w:rPr>
          <w:rFonts w:eastAsia="SimSun" w:cs="DejaVu Sans"/>
        </w:rPr>
        <w:t xml:space="preserve"> Wenn ja: </w:t>
      </w:r>
      <w:r w:rsidR="00E36BBA">
        <w:rPr>
          <w:rFonts w:eastAsia="SimSun" w:cs="DejaVu Sans"/>
        </w:rPr>
        <w:fldChar w:fldCharType="begin">
          <w:ffData>
            <w:name w:val="Text31"/>
            <w:enabled/>
            <w:calcOnExit w:val="0"/>
            <w:textInput/>
          </w:ffData>
        </w:fldChar>
      </w:r>
      <w:bookmarkStart w:id="55" w:name="Text31"/>
      <w:r w:rsidR="00E36BBA">
        <w:rPr>
          <w:rFonts w:eastAsia="SimSun" w:cs="DejaVu Sans"/>
        </w:rPr>
        <w:instrText xml:space="preserve"> FORMTEXT </w:instrText>
      </w:r>
      <w:r w:rsidR="00E36BBA">
        <w:rPr>
          <w:rFonts w:eastAsia="SimSun" w:cs="DejaVu Sans"/>
        </w:rPr>
      </w:r>
      <w:r w:rsidR="00E36BBA">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E36BBA">
        <w:rPr>
          <w:rFonts w:eastAsia="SimSun" w:cs="DejaVu Sans"/>
        </w:rPr>
        <w:fldChar w:fldCharType="end"/>
      </w:r>
      <w:bookmarkEnd w:id="55"/>
      <w:r w:rsidR="00E36BBA">
        <w:rPr>
          <w:rFonts w:eastAsia="SimSun" w:cs="DejaVu Sans"/>
        </w:rPr>
        <w:fldChar w:fldCharType="begin">
          <w:ffData>
            <w:name w:val="Kontrollkästchen33"/>
            <w:enabled/>
            <w:calcOnExit w:val="0"/>
            <w:checkBox>
              <w:sizeAuto/>
              <w:default w:val="0"/>
            </w:checkBox>
          </w:ffData>
        </w:fldChar>
      </w:r>
      <w:bookmarkStart w:id="56" w:name="Kontrollkästchen33"/>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56"/>
    </w:p>
    <w:p w14:paraId="7F349528" w14:textId="77777777" w:rsidR="00196E48" w:rsidRDefault="00196E48" w:rsidP="00E36BBA">
      <w:pPr>
        <w:spacing w:after="120"/>
        <w:rPr>
          <w:rFonts w:eastAsia="SimSun" w:cs="DejaVu Sans"/>
        </w:rPr>
      </w:pPr>
    </w:p>
    <w:p w14:paraId="1F4B2761" w14:textId="77777777" w:rsidR="00E36BBA" w:rsidRDefault="00C900A3" w:rsidP="00E36BBA">
      <w:pPr>
        <w:spacing w:after="120"/>
        <w:rPr>
          <w:rFonts w:eastAsia="SimSun" w:cs="DejaVu Sans"/>
        </w:rPr>
      </w:pPr>
      <w:r w:rsidRPr="004770E2">
        <w:rPr>
          <w:rFonts w:eastAsia="SimSun" w:cs="DejaVu Sans"/>
        </w:rPr>
        <w:lastRenderedPageBreak/>
        <w:t xml:space="preserve">Wurde das durch Ausschlussdiät festgestellt oder wie wurde es </w:t>
      </w:r>
      <w:proofErr w:type="spellStart"/>
      <w:proofErr w:type="gramStart"/>
      <w:r w:rsidRPr="004770E2">
        <w:rPr>
          <w:rFonts w:eastAsia="SimSun" w:cs="DejaVu Sans"/>
        </w:rPr>
        <w:t>festgestell</w:t>
      </w:r>
      <w:r w:rsidR="0073195A">
        <w:rPr>
          <w:rFonts w:eastAsia="SimSun" w:cs="DejaVu Sans"/>
        </w:rPr>
        <w:t>?</w:t>
      </w:r>
      <w:r w:rsidRPr="004770E2">
        <w:rPr>
          <w:rFonts w:eastAsia="SimSun" w:cs="DejaVu Sans"/>
        </w:rPr>
        <w:t>t</w:t>
      </w:r>
      <w:proofErr w:type="spellEnd"/>
      <w:proofErr w:type="gramEnd"/>
      <w:r w:rsidRPr="004770E2">
        <w:rPr>
          <w:rFonts w:eastAsia="SimSun" w:cs="DejaVu Sans"/>
        </w:rPr>
        <w:t>:</w:t>
      </w:r>
      <w:r>
        <w:rPr>
          <w:rFonts w:eastAsia="SimSun" w:cs="DejaVu Sans"/>
        </w:rPr>
        <w:t xml:space="preserve"> </w:t>
      </w:r>
    </w:p>
    <w:p w14:paraId="213273DB" w14:textId="77777777" w:rsidR="00196E48" w:rsidRDefault="00196E48" w:rsidP="00E36BBA">
      <w:pPr>
        <w:spacing w:after="120"/>
        <w:rPr>
          <w:rFonts w:eastAsia="SimSun" w:cs="DejaVu Sans"/>
        </w:rPr>
      </w:pPr>
    </w:p>
    <w:p w14:paraId="27935434" w14:textId="77777777" w:rsidR="0073195A" w:rsidRDefault="0073195A" w:rsidP="00E36BBA">
      <w:pPr>
        <w:spacing w:after="120"/>
        <w:rPr>
          <w:rFonts w:eastAsia="SimSun" w:cs="DejaVu Sans"/>
        </w:rPr>
      </w:pPr>
    </w:p>
    <w:p w14:paraId="5A1218D8" w14:textId="77777777" w:rsidR="00C900A3" w:rsidRPr="004770E2" w:rsidRDefault="00C900A3" w:rsidP="00E36BBA">
      <w:pPr>
        <w:spacing w:after="120"/>
        <w:rPr>
          <w:rFonts w:eastAsia="SimSun" w:cs="DejaVu Sans"/>
        </w:rPr>
      </w:pPr>
      <w:r w:rsidRPr="004770E2">
        <w:rPr>
          <w:rFonts w:eastAsia="SimSun" w:cs="DejaVu Sans"/>
        </w:rPr>
        <w:t>Genauere Infos zu Krankheiten und Diagnose des Tierarztes</w:t>
      </w:r>
      <w:r w:rsidR="0073195A">
        <w:rPr>
          <w:rFonts w:eastAsia="SimSun" w:cs="DejaVu Sans"/>
        </w:rPr>
        <w:t xml:space="preserve">. Z. B. Berichte aus der Klinik, Blut- oder Stuhluntersuchungen, Ultraschall usw., gab es bisher </w:t>
      </w:r>
      <w:proofErr w:type="gramStart"/>
      <w:r w:rsidR="0073195A">
        <w:rPr>
          <w:rFonts w:eastAsia="SimSun" w:cs="DejaVu Sans"/>
        </w:rPr>
        <w:t>OPs?</w:t>
      </w:r>
      <w:r w:rsidRPr="004770E2">
        <w:rPr>
          <w:rFonts w:eastAsia="SimSun" w:cs="DejaVu Sans"/>
        </w:rPr>
        <w:t>:</w:t>
      </w:r>
      <w:proofErr w:type="gramEnd"/>
      <w:r w:rsidR="00E36BBA">
        <w:rPr>
          <w:rFonts w:eastAsia="SimSun" w:cs="DejaVu Sans"/>
        </w:rPr>
        <w:t xml:space="preserve"> </w:t>
      </w:r>
      <w:r w:rsidR="00E36BBA">
        <w:rPr>
          <w:rFonts w:eastAsia="SimSun" w:cs="DejaVu Sans"/>
        </w:rPr>
        <w:fldChar w:fldCharType="begin">
          <w:ffData>
            <w:name w:val="Text33"/>
            <w:enabled/>
            <w:calcOnExit w:val="0"/>
            <w:textInput/>
          </w:ffData>
        </w:fldChar>
      </w:r>
      <w:bookmarkStart w:id="57" w:name="Text33"/>
      <w:r w:rsidR="00E36BBA">
        <w:rPr>
          <w:rFonts w:eastAsia="SimSun" w:cs="DejaVu Sans"/>
        </w:rPr>
        <w:instrText xml:space="preserve"> FORMTEXT </w:instrText>
      </w:r>
      <w:r w:rsidR="00E36BBA">
        <w:rPr>
          <w:rFonts w:eastAsia="SimSun" w:cs="DejaVu Sans"/>
        </w:rPr>
      </w:r>
      <w:r w:rsidR="00E36BBA">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E36BBA">
        <w:rPr>
          <w:rFonts w:eastAsia="SimSun" w:cs="DejaVu Sans"/>
        </w:rPr>
        <w:fldChar w:fldCharType="end"/>
      </w:r>
      <w:bookmarkEnd w:id="57"/>
    </w:p>
    <w:p w14:paraId="034FFB07" w14:textId="77777777" w:rsidR="00C900A3" w:rsidRDefault="00C900A3" w:rsidP="00C900A3">
      <w:pPr>
        <w:rPr>
          <w:rFonts w:eastAsia="SimSun" w:cs="DejaVu Sans"/>
        </w:rPr>
      </w:pPr>
      <w:r>
        <w:rPr>
          <w:rFonts w:eastAsia="SimSun" w:cs="DejaVu Sans"/>
        </w:rPr>
        <w:br w:type="page"/>
      </w:r>
    </w:p>
    <w:p w14:paraId="2E5DE5E1" w14:textId="77777777" w:rsidR="00C900A3" w:rsidRDefault="00C900A3" w:rsidP="00C900A3">
      <w:pPr>
        <w:rPr>
          <w:rFonts w:eastAsia="SimSun" w:cs="DejaVu Sans"/>
          <w:b/>
        </w:rPr>
      </w:pPr>
      <w:r>
        <w:rPr>
          <w:rFonts w:eastAsia="SimSun" w:cs="DejaVu Sans"/>
          <w:b/>
        </w:rPr>
        <w:lastRenderedPageBreak/>
        <w:t>E</w:t>
      </w:r>
      <w:r w:rsidRPr="004770E2">
        <w:rPr>
          <w:rFonts w:eastAsia="SimSun" w:cs="DejaVu Sans"/>
          <w:b/>
        </w:rPr>
        <w:t xml:space="preserve">rgänzende Fragen zur Auswahl der Lebensmittel nach TCM </w:t>
      </w:r>
      <w:r w:rsidR="00196E48">
        <w:rPr>
          <w:rFonts w:eastAsia="SimSun" w:cs="DejaVu Sans"/>
          <w:b/>
        </w:rPr>
        <w:t>(nur nötig, wenn es berücksichtigt werden soll)</w:t>
      </w:r>
    </w:p>
    <w:p w14:paraId="6348B444" w14:textId="77777777" w:rsidR="00C900A3" w:rsidRPr="00127F1C" w:rsidRDefault="00C900A3" w:rsidP="00C900A3">
      <w:pPr>
        <w:rPr>
          <w:rFonts w:eastAsia="SimSun" w:cs="DejaVu Sans"/>
          <w:b/>
        </w:rPr>
      </w:pPr>
    </w:p>
    <w:p w14:paraId="77388923" w14:textId="77777777" w:rsidR="00C900A3" w:rsidRPr="004770E2" w:rsidRDefault="00C900A3" w:rsidP="00C900A3">
      <w:pPr>
        <w:rPr>
          <w:rFonts w:eastAsia="SimSun" w:cs="DejaVu Sans"/>
        </w:rPr>
      </w:pPr>
      <w:r w:rsidRPr="004770E2">
        <w:rPr>
          <w:rFonts w:eastAsia="SimSun" w:cs="DejaVu Sans"/>
        </w:rPr>
        <w:t>Friert Ihr Tier leicht oder ist e</w:t>
      </w:r>
      <w:r>
        <w:rPr>
          <w:rFonts w:eastAsia="SimSun" w:cs="DejaVu Sans"/>
        </w:rPr>
        <w:t>s ihm eher zu warm?</w:t>
      </w:r>
    </w:p>
    <w:p w14:paraId="4EF20E42" w14:textId="77777777" w:rsidR="00C900A3" w:rsidRDefault="00C900A3" w:rsidP="00E36BBA">
      <w:pPr>
        <w:tabs>
          <w:tab w:val="left" w:pos="1843"/>
          <w:tab w:val="left" w:pos="3261"/>
        </w:tabs>
        <w:rPr>
          <w:rFonts w:eastAsia="SimSun" w:cs="DejaVu Sans"/>
        </w:rPr>
      </w:pPr>
      <w:r>
        <w:rPr>
          <w:rFonts w:eastAsia="SimSun" w:cs="DejaVu Sans"/>
        </w:rPr>
        <w:t xml:space="preserve">Mag es </w:t>
      </w:r>
      <w:proofErr w:type="spellStart"/>
      <w:r>
        <w:rPr>
          <w:rFonts w:eastAsia="SimSun" w:cs="DejaVu Sans"/>
        </w:rPr>
        <w:t>es</w:t>
      </w:r>
      <w:proofErr w:type="spellEnd"/>
      <w:r>
        <w:rPr>
          <w:rFonts w:eastAsia="SimSun" w:cs="DejaVu Sans"/>
        </w:rPr>
        <w:t xml:space="preserve"> lieber: </w:t>
      </w:r>
      <w:r>
        <w:rPr>
          <w:rFonts w:eastAsia="SimSun" w:cs="DejaVu Sans"/>
        </w:rPr>
        <w:tab/>
      </w:r>
      <w:r w:rsidR="00E36BBA">
        <w:rPr>
          <w:rFonts w:eastAsia="SimSun" w:cs="DejaVu Sans"/>
        </w:rPr>
        <w:fldChar w:fldCharType="begin">
          <w:ffData>
            <w:name w:val="Kontrollkästchen34"/>
            <w:enabled/>
            <w:calcOnExit w:val="0"/>
            <w:checkBox>
              <w:sizeAuto/>
              <w:default w:val="0"/>
            </w:checkBox>
          </w:ffData>
        </w:fldChar>
      </w:r>
      <w:bookmarkStart w:id="58" w:name="Kontrollkästchen34"/>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58"/>
      <w:r w:rsidR="00E36BBA">
        <w:rPr>
          <w:rFonts w:eastAsia="SimSun" w:cs="DejaVu Sans"/>
        </w:rPr>
        <w:t xml:space="preserve"> </w:t>
      </w:r>
      <w:r>
        <w:rPr>
          <w:rFonts w:eastAsia="SimSun" w:cs="DejaVu Sans"/>
        </w:rPr>
        <w:t>kalt</w:t>
      </w:r>
      <w:r>
        <w:rPr>
          <w:rFonts w:eastAsia="SimSun" w:cs="DejaVu Sans"/>
        </w:rPr>
        <w:tab/>
      </w:r>
      <w:r w:rsidR="00E36BBA">
        <w:rPr>
          <w:rFonts w:eastAsia="SimSun" w:cs="DejaVu Sans"/>
        </w:rPr>
        <w:fldChar w:fldCharType="begin">
          <w:ffData>
            <w:name w:val="Kontrollkästchen35"/>
            <w:enabled/>
            <w:calcOnExit w:val="0"/>
            <w:checkBox>
              <w:sizeAuto/>
              <w:default w:val="0"/>
            </w:checkBox>
          </w:ffData>
        </w:fldChar>
      </w:r>
      <w:bookmarkStart w:id="59" w:name="Kontrollkästchen35"/>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59"/>
      <w:r w:rsidR="00E36BBA">
        <w:rPr>
          <w:rFonts w:eastAsia="SimSun" w:cs="DejaVu Sans"/>
        </w:rPr>
        <w:t xml:space="preserve"> </w:t>
      </w:r>
      <w:r>
        <w:rPr>
          <w:rFonts w:eastAsia="SimSun" w:cs="DejaVu Sans"/>
        </w:rPr>
        <w:t>warm</w:t>
      </w:r>
    </w:p>
    <w:p w14:paraId="3719CE46" w14:textId="77777777" w:rsidR="00C900A3" w:rsidRPr="004770E2" w:rsidRDefault="00C900A3" w:rsidP="00E36BBA">
      <w:pPr>
        <w:tabs>
          <w:tab w:val="left" w:pos="1843"/>
          <w:tab w:val="left" w:pos="3261"/>
          <w:tab w:val="left" w:pos="6660"/>
        </w:tabs>
        <w:rPr>
          <w:rFonts w:eastAsia="SimSun" w:cs="DejaVu Sans"/>
        </w:rPr>
      </w:pPr>
      <w:r w:rsidRPr="004770E2">
        <w:rPr>
          <w:rFonts w:eastAsia="SimSun" w:cs="DejaVu Sans"/>
        </w:rPr>
        <w:t xml:space="preserve">Sucht es eher </w:t>
      </w:r>
      <w:r>
        <w:rPr>
          <w:rFonts w:eastAsia="SimSun" w:cs="DejaVu Sans"/>
        </w:rPr>
        <w:tab/>
      </w:r>
      <w:r w:rsidR="00E36BBA">
        <w:rPr>
          <w:rFonts w:eastAsia="SimSun" w:cs="DejaVu Sans"/>
        </w:rPr>
        <w:fldChar w:fldCharType="begin">
          <w:ffData>
            <w:name w:val="Kontrollkästchen36"/>
            <w:enabled/>
            <w:calcOnExit w:val="0"/>
            <w:checkBox>
              <w:sizeAuto/>
              <w:default w:val="0"/>
            </w:checkBox>
          </w:ffData>
        </w:fldChar>
      </w:r>
      <w:bookmarkStart w:id="60" w:name="Kontrollkästchen36"/>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60"/>
      <w:r w:rsidR="00E36BBA">
        <w:rPr>
          <w:rFonts w:eastAsia="SimSun" w:cs="DejaVu Sans"/>
        </w:rPr>
        <w:t xml:space="preserve"> </w:t>
      </w:r>
      <w:r w:rsidRPr="004770E2">
        <w:rPr>
          <w:rFonts w:eastAsia="SimSun" w:cs="DejaVu Sans"/>
        </w:rPr>
        <w:t xml:space="preserve">kühle Plätze (Fliesen, Garten) auf oder </w:t>
      </w:r>
      <w:r w:rsidR="00E36BBA">
        <w:rPr>
          <w:rFonts w:eastAsia="SimSun" w:cs="DejaVu Sans"/>
        </w:rPr>
        <w:tab/>
      </w:r>
      <w:r w:rsidRPr="004770E2">
        <w:rPr>
          <w:rFonts w:eastAsia="SimSun" w:cs="DejaVu Sans"/>
        </w:rPr>
        <w:t xml:space="preserve">eher </w:t>
      </w:r>
      <w:r w:rsidR="00E36BBA">
        <w:rPr>
          <w:rFonts w:eastAsia="SimSun" w:cs="DejaVu Sans"/>
        </w:rPr>
        <w:fldChar w:fldCharType="begin">
          <w:ffData>
            <w:name w:val="Kontrollkästchen37"/>
            <w:enabled/>
            <w:calcOnExit w:val="0"/>
            <w:checkBox>
              <w:sizeAuto/>
              <w:default w:val="0"/>
            </w:checkBox>
          </w:ffData>
        </w:fldChar>
      </w:r>
      <w:bookmarkStart w:id="61" w:name="Kontrollkästchen37"/>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61"/>
      <w:r>
        <w:rPr>
          <w:rFonts w:eastAsia="SimSun" w:cs="DejaVu Sans"/>
        </w:rPr>
        <w:t xml:space="preserve"> </w:t>
      </w:r>
      <w:r w:rsidRPr="004770E2">
        <w:rPr>
          <w:rFonts w:eastAsia="SimSun" w:cs="DejaVu Sans"/>
        </w:rPr>
        <w:t xml:space="preserve">Warme (Ofen, Bett)?  </w:t>
      </w:r>
    </w:p>
    <w:p w14:paraId="740B142A" w14:textId="77777777" w:rsidR="00E36BBA" w:rsidRDefault="00C900A3" w:rsidP="00E36BBA">
      <w:pPr>
        <w:tabs>
          <w:tab w:val="left" w:pos="1843"/>
          <w:tab w:val="left" w:pos="3261"/>
        </w:tabs>
        <w:rPr>
          <w:rFonts w:eastAsia="SimSun" w:cs="DejaVu Sans"/>
        </w:rPr>
      </w:pPr>
      <w:r>
        <w:rPr>
          <w:rFonts w:eastAsia="SimSun" w:cs="DejaVu Sans"/>
        </w:rPr>
        <w:t xml:space="preserve">Hat Ihr Tier kalte Pfoten? </w:t>
      </w:r>
      <w:r>
        <w:rPr>
          <w:rFonts w:eastAsia="SimSun" w:cs="DejaVu Sans"/>
        </w:rPr>
        <w:tab/>
      </w:r>
      <w:r w:rsidR="00E36BBA">
        <w:rPr>
          <w:rFonts w:eastAsia="SimSun" w:cs="DejaVu Sans"/>
        </w:rPr>
        <w:fldChar w:fldCharType="begin">
          <w:ffData>
            <w:name w:val="Kontrollkästchen20"/>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ja</w:t>
      </w:r>
      <w:r w:rsidR="00E36BBA">
        <w:rPr>
          <w:rFonts w:eastAsia="SimSun" w:cs="DejaVu Sans"/>
        </w:rPr>
        <w:tab/>
      </w:r>
      <w:r w:rsidR="00E36BBA">
        <w:rPr>
          <w:rFonts w:eastAsia="SimSun" w:cs="DejaVu Sans"/>
        </w:rPr>
        <w:fldChar w:fldCharType="begin">
          <w:ffData>
            <w:name w:val="Kontrollkästchen21"/>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nein</w:t>
      </w:r>
    </w:p>
    <w:p w14:paraId="68118D0F" w14:textId="77777777" w:rsidR="00C900A3" w:rsidRDefault="00C900A3" w:rsidP="00E36BBA">
      <w:pPr>
        <w:tabs>
          <w:tab w:val="left" w:pos="1843"/>
          <w:tab w:val="left" w:pos="3261"/>
        </w:tabs>
        <w:rPr>
          <w:rFonts w:eastAsia="SimSun" w:cs="DejaVu Sans"/>
        </w:rPr>
      </w:pPr>
    </w:p>
    <w:p w14:paraId="045D77C2" w14:textId="77777777" w:rsidR="00C900A3" w:rsidRPr="004770E2" w:rsidRDefault="00C900A3" w:rsidP="00E36BBA">
      <w:pPr>
        <w:rPr>
          <w:rFonts w:eastAsia="SimSun" w:cs="DejaVu Sans"/>
        </w:rPr>
      </w:pPr>
      <w:r w:rsidRPr="004770E2">
        <w:rPr>
          <w:rFonts w:eastAsia="SimSun" w:cs="DejaVu Sans"/>
        </w:rPr>
        <w:t xml:space="preserve">Wie wird extreme Kälte oder Hitze vertragen? </w:t>
      </w:r>
      <w:r w:rsidR="00E36BBA">
        <w:rPr>
          <w:rFonts w:eastAsia="SimSun" w:cs="DejaVu Sans"/>
        </w:rPr>
        <w:fldChar w:fldCharType="begin">
          <w:ffData>
            <w:name w:val="Text34"/>
            <w:enabled/>
            <w:calcOnExit w:val="0"/>
            <w:textInput/>
          </w:ffData>
        </w:fldChar>
      </w:r>
      <w:bookmarkStart w:id="62" w:name="Text34"/>
      <w:r w:rsidR="00E36BBA">
        <w:rPr>
          <w:rFonts w:eastAsia="SimSun" w:cs="DejaVu Sans"/>
        </w:rPr>
        <w:instrText xml:space="preserve"> FORMTEXT </w:instrText>
      </w:r>
      <w:r w:rsidR="00E36BBA">
        <w:rPr>
          <w:rFonts w:eastAsia="SimSun" w:cs="DejaVu Sans"/>
        </w:rPr>
      </w:r>
      <w:r w:rsidR="00E36BBA">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E36BBA">
        <w:rPr>
          <w:rFonts w:eastAsia="SimSun" w:cs="DejaVu Sans"/>
        </w:rPr>
        <w:fldChar w:fldCharType="end"/>
      </w:r>
      <w:bookmarkEnd w:id="62"/>
    </w:p>
    <w:p w14:paraId="10C7F1E5" w14:textId="77777777" w:rsidR="00C900A3" w:rsidRPr="004770E2" w:rsidRDefault="00C900A3" w:rsidP="00E36BBA">
      <w:pPr>
        <w:tabs>
          <w:tab w:val="left" w:pos="4395"/>
          <w:tab w:val="left" w:pos="5812"/>
          <w:tab w:val="left" w:pos="7230"/>
        </w:tabs>
        <w:rPr>
          <w:rFonts w:eastAsia="SimSun" w:cs="DejaVu Sans"/>
        </w:rPr>
      </w:pPr>
      <w:r w:rsidRPr="004770E2">
        <w:rPr>
          <w:rFonts w:eastAsia="SimSun" w:cs="DejaVu Sans"/>
        </w:rPr>
        <w:t>Welche Farbe haben die haarlosen Bereiche?</w:t>
      </w:r>
      <w:r>
        <w:rPr>
          <w:rFonts w:eastAsia="SimSun" w:cs="DejaVu Sans"/>
        </w:rPr>
        <w:tab/>
      </w:r>
      <w:r w:rsidRPr="004770E2">
        <w:rPr>
          <w:rFonts w:eastAsia="SimSun" w:cs="DejaVu Sans"/>
        </w:rPr>
        <w:t xml:space="preserve"> </w:t>
      </w:r>
      <w:r w:rsidR="00E36BBA">
        <w:rPr>
          <w:rFonts w:eastAsia="SimSun" w:cs="DejaVu Sans"/>
        </w:rPr>
        <w:fldChar w:fldCharType="begin">
          <w:ffData>
            <w:name w:val="Kontrollkästchen38"/>
            <w:enabled/>
            <w:calcOnExit w:val="0"/>
            <w:checkBox>
              <w:sizeAuto/>
              <w:default w:val="0"/>
            </w:checkBox>
          </w:ffData>
        </w:fldChar>
      </w:r>
      <w:bookmarkStart w:id="63" w:name="Kontrollkästchen38"/>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63"/>
      <w:r w:rsidR="00E36BBA">
        <w:rPr>
          <w:rFonts w:eastAsia="SimSun" w:cs="DejaVu Sans"/>
        </w:rPr>
        <w:t xml:space="preserve"> </w:t>
      </w:r>
      <w:r w:rsidRPr="004770E2">
        <w:rPr>
          <w:rFonts w:eastAsia="SimSun" w:cs="DejaVu Sans"/>
        </w:rPr>
        <w:t>Blass</w:t>
      </w:r>
      <w:r>
        <w:rPr>
          <w:rFonts w:eastAsia="SimSun" w:cs="DejaVu Sans"/>
        </w:rPr>
        <w:tab/>
      </w:r>
      <w:r w:rsidR="00E36BBA">
        <w:rPr>
          <w:rFonts w:eastAsia="SimSun" w:cs="DejaVu Sans"/>
        </w:rPr>
        <w:fldChar w:fldCharType="begin">
          <w:ffData>
            <w:name w:val="Kontrollkästchen39"/>
            <w:enabled/>
            <w:calcOnExit w:val="0"/>
            <w:checkBox>
              <w:sizeAuto/>
              <w:default w:val="0"/>
            </w:checkBox>
          </w:ffData>
        </w:fldChar>
      </w:r>
      <w:bookmarkStart w:id="64" w:name="Kontrollkästchen39"/>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64"/>
      <w:r w:rsidR="00E36BBA">
        <w:rPr>
          <w:rFonts w:eastAsia="SimSun" w:cs="DejaVu Sans"/>
        </w:rPr>
        <w:t xml:space="preserve"> </w:t>
      </w:r>
      <w:r>
        <w:rPr>
          <w:rFonts w:eastAsia="SimSun" w:cs="DejaVu Sans"/>
        </w:rPr>
        <w:t>dunkel</w:t>
      </w:r>
      <w:r>
        <w:rPr>
          <w:rFonts w:eastAsia="SimSun" w:cs="DejaVu Sans"/>
        </w:rPr>
        <w:tab/>
      </w:r>
      <w:r w:rsidR="00E36BBA">
        <w:rPr>
          <w:rFonts w:eastAsia="SimSun" w:cs="DejaVu Sans"/>
        </w:rPr>
        <w:fldChar w:fldCharType="begin">
          <w:ffData>
            <w:name w:val="Kontrollkästchen40"/>
            <w:enabled/>
            <w:calcOnExit w:val="0"/>
            <w:checkBox>
              <w:sizeAuto/>
              <w:default w:val="0"/>
            </w:checkBox>
          </w:ffData>
        </w:fldChar>
      </w:r>
      <w:bookmarkStart w:id="65" w:name="Kontrollkästchen40"/>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65"/>
      <w:r w:rsidR="00E36BBA">
        <w:rPr>
          <w:rFonts w:eastAsia="SimSun" w:cs="DejaVu Sans"/>
        </w:rPr>
        <w:t xml:space="preserve"> </w:t>
      </w:r>
      <w:r w:rsidRPr="004770E2">
        <w:rPr>
          <w:rFonts w:eastAsia="SimSun" w:cs="DejaVu Sans"/>
        </w:rPr>
        <w:t xml:space="preserve">rot? </w:t>
      </w:r>
    </w:p>
    <w:p w14:paraId="61979C4E" w14:textId="77777777" w:rsidR="00C900A3" w:rsidRPr="004770E2" w:rsidRDefault="00C900A3" w:rsidP="00C900A3">
      <w:pPr>
        <w:rPr>
          <w:rFonts w:eastAsia="SimSun" w:cs="DejaVu Sans"/>
        </w:rPr>
      </w:pPr>
    </w:p>
    <w:p w14:paraId="10544C6F" w14:textId="77777777" w:rsidR="00C900A3" w:rsidRPr="004770E2" w:rsidRDefault="00C900A3" w:rsidP="00E36BBA">
      <w:pPr>
        <w:tabs>
          <w:tab w:val="left" w:pos="1843"/>
          <w:tab w:val="left" w:pos="3969"/>
        </w:tabs>
        <w:rPr>
          <w:rFonts w:eastAsia="SimSun" w:cs="DejaVu Sans"/>
        </w:rPr>
      </w:pPr>
      <w:r>
        <w:rPr>
          <w:rFonts w:eastAsia="SimSun" w:cs="DejaVu Sans"/>
        </w:rPr>
        <w:t>Mag Ihr Tier lieber</w:t>
      </w:r>
      <w:r>
        <w:rPr>
          <w:rFonts w:eastAsia="SimSun" w:cs="DejaVu Sans"/>
        </w:rPr>
        <w:tab/>
      </w:r>
      <w:r w:rsidR="00E36BBA">
        <w:rPr>
          <w:rFonts w:eastAsia="SimSun" w:cs="DejaVu Sans"/>
        </w:rPr>
        <w:fldChar w:fldCharType="begin">
          <w:ffData>
            <w:name w:val="Kontrollkästchen41"/>
            <w:enabled/>
            <w:calcOnExit w:val="0"/>
            <w:checkBox>
              <w:sizeAuto/>
              <w:default w:val="0"/>
            </w:checkBox>
          </w:ffData>
        </w:fldChar>
      </w:r>
      <w:bookmarkStart w:id="66" w:name="Kontrollkästchen41"/>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66"/>
      <w:r w:rsidR="00E36BBA">
        <w:rPr>
          <w:rFonts w:eastAsia="SimSun" w:cs="DejaVu Sans"/>
        </w:rPr>
        <w:t xml:space="preserve"> </w:t>
      </w:r>
      <w:r w:rsidRPr="004770E2">
        <w:rPr>
          <w:rFonts w:eastAsia="SimSun" w:cs="DejaVu Sans"/>
        </w:rPr>
        <w:t xml:space="preserve">gekochtes oder </w:t>
      </w:r>
      <w:r>
        <w:rPr>
          <w:rFonts w:eastAsia="SimSun" w:cs="DejaVu Sans"/>
        </w:rPr>
        <w:tab/>
      </w:r>
      <w:r w:rsidR="00E36BBA">
        <w:rPr>
          <w:rFonts w:eastAsia="SimSun" w:cs="DejaVu Sans"/>
        </w:rPr>
        <w:fldChar w:fldCharType="begin">
          <w:ffData>
            <w:name w:val="Kontrollkästchen42"/>
            <w:enabled/>
            <w:calcOnExit w:val="0"/>
            <w:checkBox>
              <w:sizeAuto/>
              <w:default w:val="0"/>
            </w:checkBox>
          </w:ffData>
        </w:fldChar>
      </w:r>
      <w:bookmarkStart w:id="67" w:name="Kontrollkästchen42"/>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67"/>
      <w:r w:rsidR="00E36BBA">
        <w:rPr>
          <w:rFonts w:eastAsia="SimSun" w:cs="DejaVu Sans"/>
        </w:rPr>
        <w:t xml:space="preserve"> </w:t>
      </w:r>
      <w:r w:rsidRPr="004770E2">
        <w:rPr>
          <w:rFonts w:eastAsia="SimSun" w:cs="DejaVu Sans"/>
        </w:rPr>
        <w:t xml:space="preserve">rohes Futter? </w:t>
      </w:r>
    </w:p>
    <w:p w14:paraId="0D04E79D" w14:textId="77777777" w:rsidR="00C900A3" w:rsidRPr="004770E2" w:rsidRDefault="00C900A3" w:rsidP="00C900A3">
      <w:pPr>
        <w:rPr>
          <w:rFonts w:eastAsia="SimSun" w:cs="DejaVu Sans"/>
        </w:rPr>
      </w:pPr>
      <w:r w:rsidRPr="004770E2">
        <w:rPr>
          <w:rFonts w:eastAsia="SimSun" w:cs="DejaVu Sans"/>
        </w:rPr>
        <w:t xml:space="preserve"> </w:t>
      </w:r>
    </w:p>
    <w:p w14:paraId="103628BC" w14:textId="77777777" w:rsidR="00E36BBA" w:rsidRDefault="00C900A3" w:rsidP="00E36BBA">
      <w:pPr>
        <w:tabs>
          <w:tab w:val="left" w:pos="1843"/>
          <w:tab w:val="left" w:pos="3261"/>
        </w:tabs>
        <w:rPr>
          <w:rFonts w:eastAsia="SimSun" w:cs="DejaVu Sans"/>
        </w:rPr>
      </w:pPr>
      <w:r w:rsidRPr="004770E2">
        <w:rPr>
          <w:rFonts w:eastAsia="SimSun" w:cs="DejaVu Sans"/>
        </w:rPr>
        <w:t xml:space="preserve">Hat Ihr Tier mehrmals im Jahr Nasenausfluss oder Husten? </w:t>
      </w:r>
      <w:r w:rsidR="00E36BBA">
        <w:rPr>
          <w:rFonts w:eastAsia="SimSun" w:cs="DejaVu Sans"/>
        </w:rPr>
        <w:tab/>
      </w:r>
      <w:r w:rsidR="00E36BBA">
        <w:rPr>
          <w:rFonts w:eastAsia="SimSun" w:cs="DejaVu Sans"/>
        </w:rPr>
        <w:fldChar w:fldCharType="begin">
          <w:ffData>
            <w:name w:val="Kontrollkästchen20"/>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ja</w:t>
      </w:r>
      <w:r w:rsidR="00E36BBA">
        <w:rPr>
          <w:rFonts w:eastAsia="SimSun" w:cs="DejaVu Sans"/>
        </w:rPr>
        <w:tab/>
      </w:r>
      <w:r w:rsidR="00E36BBA">
        <w:rPr>
          <w:rFonts w:eastAsia="SimSun" w:cs="DejaVu Sans"/>
        </w:rPr>
        <w:fldChar w:fldCharType="begin">
          <w:ffData>
            <w:name w:val="Kontrollkästchen21"/>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nein</w:t>
      </w:r>
    </w:p>
    <w:p w14:paraId="08C57EB4" w14:textId="77777777" w:rsidR="00E36BBA" w:rsidRDefault="00C900A3" w:rsidP="00E36BBA">
      <w:pPr>
        <w:tabs>
          <w:tab w:val="left" w:pos="1843"/>
          <w:tab w:val="left" w:pos="3261"/>
        </w:tabs>
        <w:rPr>
          <w:rFonts w:eastAsia="SimSun" w:cs="DejaVu Sans"/>
        </w:rPr>
      </w:pPr>
      <w:r w:rsidRPr="004770E2">
        <w:rPr>
          <w:rFonts w:eastAsia="SimSun" w:cs="DejaVu Sans"/>
        </w:rPr>
        <w:t xml:space="preserve">Rückwärtsniesen? </w:t>
      </w:r>
      <w:r>
        <w:rPr>
          <w:rFonts w:eastAsia="SimSun" w:cs="DejaVu Sans"/>
        </w:rPr>
        <w:tab/>
      </w:r>
      <w:r w:rsidR="00E36BBA">
        <w:rPr>
          <w:rFonts w:eastAsia="SimSun" w:cs="DejaVu Sans"/>
        </w:rPr>
        <w:fldChar w:fldCharType="begin">
          <w:ffData>
            <w:name w:val="Kontrollkästchen20"/>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ja</w:t>
      </w:r>
      <w:r w:rsidR="00E36BBA">
        <w:rPr>
          <w:rFonts w:eastAsia="SimSun" w:cs="DejaVu Sans"/>
        </w:rPr>
        <w:tab/>
      </w:r>
      <w:r w:rsidR="00E36BBA">
        <w:rPr>
          <w:rFonts w:eastAsia="SimSun" w:cs="DejaVu Sans"/>
        </w:rPr>
        <w:fldChar w:fldCharType="begin">
          <w:ffData>
            <w:name w:val="Kontrollkästchen21"/>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nein</w:t>
      </w:r>
    </w:p>
    <w:p w14:paraId="1B9A8108" w14:textId="77777777" w:rsidR="00C900A3" w:rsidRDefault="00C900A3" w:rsidP="00E36BBA">
      <w:pPr>
        <w:tabs>
          <w:tab w:val="left" w:pos="1843"/>
          <w:tab w:val="left" w:pos="3261"/>
        </w:tabs>
        <w:rPr>
          <w:rFonts w:eastAsia="SimSun" w:cs="DejaVu Sans"/>
        </w:rPr>
      </w:pPr>
    </w:p>
    <w:p w14:paraId="1154C7E2" w14:textId="77777777" w:rsidR="00C900A3" w:rsidRPr="004770E2" w:rsidRDefault="00C900A3" w:rsidP="00C900A3">
      <w:pPr>
        <w:rPr>
          <w:rFonts w:eastAsia="SimSun" w:cs="DejaVu Sans"/>
        </w:rPr>
      </w:pPr>
    </w:p>
    <w:p w14:paraId="7C84D083" w14:textId="77777777" w:rsidR="00C900A3" w:rsidRPr="004770E2" w:rsidRDefault="00C900A3" w:rsidP="00E36BBA">
      <w:pPr>
        <w:tabs>
          <w:tab w:val="left" w:pos="3261"/>
          <w:tab w:val="left" w:pos="5760"/>
        </w:tabs>
        <w:rPr>
          <w:rFonts w:eastAsia="SimSun" w:cs="DejaVu Sans"/>
        </w:rPr>
      </w:pPr>
      <w:r w:rsidRPr="004770E2">
        <w:rPr>
          <w:rFonts w:eastAsia="SimSun" w:cs="DejaVu Sans"/>
        </w:rPr>
        <w:t xml:space="preserve">Wird Ihr Tier beim Spielen </w:t>
      </w:r>
      <w:r>
        <w:rPr>
          <w:rFonts w:eastAsia="SimSun" w:cs="DejaVu Sans"/>
        </w:rPr>
        <w:tab/>
      </w:r>
      <w:r w:rsidR="00E36BBA">
        <w:rPr>
          <w:rFonts w:eastAsia="SimSun" w:cs="DejaVu Sans"/>
        </w:rPr>
        <w:fldChar w:fldCharType="begin">
          <w:ffData>
            <w:name w:val="Kontrollkästchen43"/>
            <w:enabled/>
            <w:calcOnExit w:val="0"/>
            <w:checkBox>
              <w:sizeAuto/>
              <w:default w:val="0"/>
            </w:checkBox>
          </w:ffData>
        </w:fldChar>
      </w:r>
      <w:bookmarkStart w:id="68" w:name="Kontrollkästchen43"/>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68"/>
      <w:r w:rsidR="00E36BBA">
        <w:rPr>
          <w:rFonts w:eastAsia="SimSun" w:cs="DejaVu Sans"/>
        </w:rPr>
        <w:t xml:space="preserve"> </w:t>
      </w:r>
      <w:r w:rsidRPr="004770E2">
        <w:rPr>
          <w:rFonts w:eastAsia="SimSun" w:cs="DejaVu Sans"/>
        </w:rPr>
        <w:t xml:space="preserve">schnell müde oder </w:t>
      </w:r>
      <w:r>
        <w:rPr>
          <w:rFonts w:eastAsia="SimSun" w:cs="DejaVu Sans"/>
        </w:rPr>
        <w:tab/>
      </w:r>
      <w:r w:rsidR="00E36BBA">
        <w:rPr>
          <w:rFonts w:eastAsia="SimSun" w:cs="DejaVu Sans"/>
        </w:rPr>
        <w:fldChar w:fldCharType="begin">
          <w:ffData>
            <w:name w:val="Kontrollkästchen44"/>
            <w:enabled/>
            <w:calcOnExit w:val="0"/>
            <w:checkBox>
              <w:sizeAuto/>
              <w:default w:val="0"/>
            </w:checkBox>
          </w:ffData>
        </w:fldChar>
      </w:r>
      <w:bookmarkStart w:id="69" w:name="Kontrollkästchen44"/>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bookmarkEnd w:id="69"/>
      <w:r w:rsidR="00E36BBA">
        <w:rPr>
          <w:rFonts w:eastAsia="SimSun" w:cs="DejaVu Sans"/>
        </w:rPr>
        <w:t xml:space="preserve"> k</w:t>
      </w:r>
      <w:r w:rsidRPr="004770E2">
        <w:rPr>
          <w:rFonts w:eastAsia="SimSun" w:cs="DejaVu Sans"/>
        </w:rPr>
        <w:t xml:space="preserve">önnte es noch stundenlang weitermachen? </w:t>
      </w:r>
    </w:p>
    <w:p w14:paraId="0E402043" w14:textId="77777777" w:rsidR="00C900A3" w:rsidRPr="004770E2" w:rsidRDefault="00C900A3" w:rsidP="00C900A3">
      <w:pPr>
        <w:rPr>
          <w:rFonts w:eastAsia="SimSun" w:cs="DejaVu Sans"/>
        </w:rPr>
      </w:pPr>
    </w:p>
    <w:p w14:paraId="4D2268C1" w14:textId="77777777" w:rsidR="00E36BBA" w:rsidRDefault="00C900A3" w:rsidP="00E36BBA">
      <w:pPr>
        <w:tabs>
          <w:tab w:val="left" w:pos="1843"/>
          <w:tab w:val="left" w:pos="4320"/>
          <w:tab w:val="left" w:pos="5760"/>
        </w:tabs>
        <w:rPr>
          <w:rFonts w:eastAsia="SimSun" w:cs="DejaVu Sans"/>
        </w:rPr>
      </w:pPr>
      <w:r w:rsidRPr="004770E2">
        <w:rPr>
          <w:rFonts w:eastAsia="SimSun" w:cs="DejaVu Sans"/>
        </w:rPr>
        <w:t>Hat Ih</w:t>
      </w:r>
      <w:r w:rsidR="00E36BBA">
        <w:rPr>
          <w:rFonts w:eastAsia="SimSun" w:cs="DejaVu Sans"/>
        </w:rPr>
        <w:t>r Tier morgens „Anlaufprobleme“</w:t>
      </w:r>
      <w:r w:rsidRPr="004770E2">
        <w:rPr>
          <w:rFonts w:eastAsia="SimSun" w:cs="DejaVu Sans"/>
        </w:rPr>
        <w:t xml:space="preserve">? </w:t>
      </w:r>
      <w:r w:rsidR="00E36BBA">
        <w:rPr>
          <w:rFonts w:eastAsia="SimSun" w:cs="DejaVu Sans"/>
        </w:rPr>
        <w:tab/>
      </w:r>
      <w:r w:rsidR="00E36BBA">
        <w:rPr>
          <w:rFonts w:eastAsia="SimSun" w:cs="DejaVu Sans"/>
        </w:rPr>
        <w:fldChar w:fldCharType="begin">
          <w:ffData>
            <w:name w:val="Kontrollkästchen20"/>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ja</w:t>
      </w:r>
      <w:r w:rsidR="00E36BBA">
        <w:rPr>
          <w:rFonts w:eastAsia="SimSun" w:cs="DejaVu Sans"/>
        </w:rPr>
        <w:tab/>
      </w:r>
      <w:r w:rsidR="00E36BBA">
        <w:rPr>
          <w:rFonts w:eastAsia="SimSun" w:cs="DejaVu Sans"/>
        </w:rPr>
        <w:fldChar w:fldCharType="begin">
          <w:ffData>
            <w:name w:val="Kontrollkästchen21"/>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nein</w:t>
      </w:r>
    </w:p>
    <w:p w14:paraId="3C1999B7" w14:textId="77777777" w:rsidR="00C900A3" w:rsidRPr="004770E2" w:rsidRDefault="00C900A3" w:rsidP="00E36BBA">
      <w:pPr>
        <w:tabs>
          <w:tab w:val="left" w:pos="1843"/>
          <w:tab w:val="left" w:pos="3261"/>
        </w:tabs>
        <w:rPr>
          <w:rFonts w:eastAsia="SimSun" w:cs="DejaVu Sans"/>
        </w:rPr>
      </w:pPr>
    </w:p>
    <w:p w14:paraId="3D2AE702" w14:textId="77777777" w:rsidR="00C900A3" w:rsidRPr="004770E2" w:rsidRDefault="00C900A3" w:rsidP="00C900A3">
      <w:pPr>
        <w:rPr>
          <w:rFonts w:eastAsia="SimSun" w:cs="DejaVu Sans"/>
        </w:rPr>
      </w:pPr>
    </w:p>
    <w:p w14:paraId="31ED164A" w14:textId="77777777" w:rsidR="00E36BBA" w:rsidRDefault="00C900A3" w:rsidP="00E36BBA">
      <w:pPr>
        <w:tabs>
          <w:tab w:val="left" w:pos="1843"/>
          <w:tab w:val="left" w:pos="3261"/>
          <w:tab w:val="left" w:pos="6480"/>
          <w:tab w:val="left" w:pos="7560"/>
        </w:tabs>
        <w:rPr>
          <w:rFonts w:eastAsia="SimSun" w:cs="DejaVu Sans"/>
        </w:rPr>
      </w:pPr>
      <w:r w:rsidRPr="004770E2">
        <w:rPr>
          <w:rFonts w:eastAsia="SimSun" w:cs="DejaVu Sans"/>
        </w:rPr>
        <w:t xml:space="preserve">Haben Sie manchmal den Eindruck, Ihrem Tier ist es schwindlig? </w:t>
      </w:r>
      <w:r w:rsidR="00E36BBA">
        <w:rPr>
          <w:rFonts w:eastAsia="SimSun" w:cs="DejaVu Sans"/>
        </w:rPr>
        <w:tab/>
      </w:r>
      <w:r w:rsidR="00E36BBA">
        <w:rPr>
          <w:rFonts w:eastAsia="SimSun" w:cs="DejaVu Sans"/>
        </w:rPr>
        <w:fldChar w:fldCharType="begin">
          <w:ffData>
            <w:name w:val="Kontrollkästchen20"/>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ja</w:t>
      </w:r>
      <w:r w:rsidR="00E36BBA">
        <w:rPr>
          <w:rFonts w:eastAsia="SimSun" w:cs="DejaVu Sans"/>
        </w:rPr>
        <w:tab/>
      </w:r>
      <w:r w:rsidR="00E36BBA">
        <w:rPr>
          <w:rFonts w:eastAsia="SimSun" w:cs="DejaVu Sans"/>
        </w:rPr>
        <w:fldChar w:fldCharType="begin">
          <w:ffData>
            <w:name w:val="Kontrollkästchen21"/>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nein</w:t>
      </w:r>
    </w:p>
    <w:p w14:paraId="6F7CD133" w14:textId="77777777" w:rsidR="00C900A3" w:rsidRDefault="00C900A3" w:rsidP="00C900A3">
      <w:pPr>
        <w:rPr>
          <w:rFonts w:eastAsia="SimSun" w:cs="DejaVu Sans"/>
        </w:rPr>
      </w:pPr>
      <w:r w:rsidRPr="004770E2">
        <w:rPr>
          <w:rFonts w:eastAsia="SimSun" w:cs="DejaVu Sans"/>
        </w:rPr>
        <w:t>Wie leicht nimmt Ihr Tier zu?</w:t>
      </w:r>
    </w:p>
    <w:p w14:paraId="227273D6" w14:textId="77777777" w:rsidR="00C900A3" w:rsidRDefault="00C900A3" w:rsidP="00E36BBA">
      <w:pPr>
        <w:tabs>
          <w:tab w:val="left" w:pos="1843"/>
          <w:tab w:val="left" w:pos="3261"/>
        </w:tabs>
        <w:rPr>
          <w:rFonts w:eastAsia="SimSun" w:cs="DejaVu Sans"/>
        </w:rPr>
      </w:pPr>
      <w:r w:rsidRPr="004770E2">
        <w:rPr>
          <w:rFonts w:eastAsia="SimSun" w:cs="DejaVu Sans"/>
        </w:rPr>
        <w:t xml:space="preserve">Nimmt es bei Stress bei gleichem Futter schneller zu? </w:t>
      </w:r>
      <w:r>
        <w:rPr>
          <w:rFonts w:eastAsia="SimSun" w:cs="DejaVu Sans"/>
        </w:rPr>
        <w:tab/>
      </w:r>
      <w:r w:rsidR="00E36BBA">
        <w:rPr>
          <w:rFonts w:eastAsia="SimSun" w:cs="DejaVu Sans"/>
        </w:rPr>
        <w:tab/>
      </w:r>
      <w:r w:rsidR="00E36BBA">
        <w:rPr>
          <w:rFonts w:eastAsia="SimSun" w:cs="DejaVu Sans"/>
        </w:rPr>
        <w:fldChar w:fldCharType="begin">
          <w:ffData>
            <w:name w:val="Kontrollkästchen20"/>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ja</w:t>
      </w:r>
      <w:r w:rsidR="00E36BBA">
        <w:rPr>
          <w:rFonts w:eastAsia="SimSun" w:cs="DejaVu Sans"/>
        </w:rPr>
        <w:tab/>
      </w:r>
      <w:r w:rsidR="00E36BBA">
        <w:rPr>
          <w:rFonts w:eastAsia="SimSun" w:cs="DejaVu Sans"/>
        </w:rPr>
        <w:fldChar w:fldCharType="begin">
          <w:ffData>
            <w:name w:val="Kontrollkästchen21"/>
            <w:enabled/>
            <w:calcOnExit w:val="0"/>
            <w:checkBox>
              <w:sizeAuto/>
              <w:default w:val="0"/>
            </w:checkBox>
          </w:ffData>
        </w:fldChar>
      </w:r>
      <w:r w:rsidR="00E36BBA">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E36BBA">
        <w:rPr>
          <w:rFonts w:eastAsia="SimSun" w:cs="DejaVu Sans"/>
        </w:rPr>
        <w:fldChar w:fldCharType="end"/>
      </w:r>
      <w:r w:rsidR="00E36BBA">
        <w:rPr>
          <w:rFonts w:eastAsia="SimSun" w:cs="DejaVu Sans"/>
        </w:rPr>
        <w:t xml:space="preserve"> nein</w:t>
      </w:r>
    </w:p>
    <w:p w14:paraId="1BD29836" w14:textId="77777777" w:rsidR="00873BD0" w:rsidRDefault="00C900A3" w:rsidP="00873BD0">
      <w:pPr>
        <w:rPr>
          <w:rFonts w:eastAsia="SimSun" w:cs="DejaVu Sans"/>
        </w:rPr>
      </w:pPr>
      <w:r>
        <w:rPr>
          <w:rFonts w:eastAsia="SimSun" w:cs="DejaVu Sans"/>
        </w:rPr>
        <w:br w:type="page"/>
      </w:r>
      <w:r w:rsidR="00873BD0">
        <w:rPr>
          <w:rFonts w:eastAsia="SimSun" w:cs="DejaVu Sans"/>
        </w:rPr>
        <w:lastRenderedPageBreak/>
        <w:t>Hat Ihr Tier eher t</w:t>
      </w:r>
      <w:r w:rsidRPr="004770E2">
        <w:rPr>
          <w:rFonts w:eastAsia="SimSun" w:cs="DejaVu Sans"/>
        </w:rPr>
        <w:t xml:space="preserve">rockene Schleimhäute? </w:t>
      </w:r>
      <w:r w:rsidR="00873BD0">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7925FD52" w14:textId="77777777" w:rsidR="00C900A3" w:rsidRDefault="00C900A3" w:rsidP="00873BD0">
      <w:pPr>
        <w:tabs>
          <w:tab w:val="left" w:pos="1843"/>
          <w:tab w:val="left" w:pos="3261"/>
        </w:tabs>
        <w:rPr>
          <w:rFonts w:eastAsia="SimSun" w:cs="DejaVu Sans"/>
        </w:rPr>
      </w:pPr>
    </w:p>
    <w:p w14:paraId="41742B59" w14:textId="77777777" w:rsidR="00C900A3" w:rsidRPr="004770E2" w:rsidRDefault="00C900A3" w:rsidP="00C900A3">
      <w:pPr>
        <w:rPr>
          <w:rFonts w:eastAsia="SimSun" w:cs="DejaVu Sans"/>
        </w:rPr>
      </w:pPr>
      <w:r w:rsidRPr="004770E2">
        <w:rPr>
          <w:rFonts w:eastAsia="SimSun" w:cs="DejaVu Sans"/>
        </w:rPr>
        <w:t>Wenn möglich, fügen Sie</w:t>
      </w:r>
      <w:r w:rsidR="0073195A">
        <w:rPr>
          <w:rFonts w:eastAsia="SimSun" w:cs="DejaVu Sans"/>
        </w:rPr>
        <w:t xml:space="preserve">, wenn eine Beurteilung nach TCM gewünscht </w:t>
      </w:r>
      <w:proofErr w:type="gramStart"/>
      <w:r w:rsidR="0073195A">
        <w:rPr>
          <w:rFonts w:eastAsia="SimSun" w:cs="DejaVu Sans"/>
        </w:rPr>
        <w:t xml:space="preserve">ist, </w:t>
      </w:r>
      <w:r w:rsidRPr="004770E2">
        <w:rPr>
          <w:rFonts w:eastAsia="SimSun" w:cs="DejaVu Sans"/>
        </w:rPr>
        <w:t xml:space="preserve"> ein</w:t>
      </w:r>
      <w:proofErr w:type="gramEnd"/>
      <w:r w:rsidRPr="004770E2">
        <w:rPr>
          <w:rFonts w:eastAsia="SimSun" w:cs="DejaVu Sans"/>
        </w:rPr>
        <w:t xml:space="preserve"> Bild der Zunge Ihres Tieres bei. Auch das hilft bei der Auswahl der Lebensmittel. </w:t>
      </w:r>
    </w:p>
    <w:p w14:paraId="20AFD937" w14:textId="77777777" w:rsidR="00C900A3" w:rsidRPr="004770E2" w:rsidRDefault="00C900A3" w:rsidP="00C900A3">
      <w:pPr>
        <w:rPr>
          <w:rFonts w:eastAsia="SimSun" w:cs="DejaVu Sans"/>
        </w:rPr>
      </w:pPr>
    </w:p>
    <w:p w14:paraId="152CCB54" w14:textId="77777777" w:rsidR="00C900A3" w:rsidRPr="004770E2" w:rsidRDefault="00C900A3" w:rsidP="00873BD0">
      <w:pPr>
        <w:tabs>
          <w:tab w:val="left" w:pos="1843"/>
          <w:tab w:val="left" w:pos="3261"/>
        </w:tabs>
        <w:rPr>
          <w:rFonts w:eastAsia="SimSun" w:cs="DejaVu Sans"/>
        </w:rPr>
      </w:pPr>
      <w:r w:rsidRPr="004770E2">
        <w:rPr>
          <w:rFonts w:eastAsia="SimSun" w:cs="DejaVu Sans"/>
        </w:rPr>
        <w:t>Haut und Fell</w:t>
      </w:r>
      <w:r>
        <w:rPr>
          <w:rFonts w:eastAsia="SimSun" w:cs="DejaVu Sans"/>
        </w:rPr>
        <w:t>, g</w:t>
      </w:r>
      <w:r w:rsidRPr="004770E2">
        <w:rPr>
          <w:rFonts w:eastAsia="SimSun" w:cs="DejaVu Sans"/>
        </w:rPr>
        <w:t xml:space="preserve">erne ein Foto: </w:t>
      </w:r>
      <w:r>
        <w:rPr>
          <w:rFonts w:eastAsia="SimSun" w:cs="DejaVu Sans"/>
        </w:rPr>
        <w:tab/>
      </w:r>
      <w:r w:rsidR="00873BD0">
        <w:rPr>
          <w:rFonts w:eastAsia="SimSun" w:cs="DejaVu Sans"/>
        </w:rPr>
        <w:fldChar w:fldCharType="begin">
          <w:ffData>
            <w:name w:val="Kontrollkästchen45"/>
            <w:enabled/>
            <w:calcOnExit w:val="0"/>
            <w:checkBox>
              <w:sizeAuto/>
              <w:default w:val="0"/>
            </w:checkBox>
          </w:ffData>
        </w:fldChar>
      </w:r>
      <w:bookmarkStart w:id="70" w:name="Kontrollkästchen45"/>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70"/>
      <w:r w:rsidR="00873BD0">
        <w:rPr>
          <w:rFonts w:eastAsia="SimSun" w:cs="DejaVu Sans"/>
        </w:rPr>
        <w:t xml:space="preserve"> </w:t>
      </w:r>
      <w:r>
        <w:rPr>
          <w:rFonts w:eastAsia="SimSun" w:cs="DejaVu Sans"/>
        </w:rPr>
        <w:t>e</w:t>
      </w:r>
      <w:r w:rsidRPr="004770E2">
        <w:rPr>
          <w:rFonts w:eastAsia="SimSun" w:cs="DejaVu Sans"/>
        </w:rPr>
        <w:t xml:space="preserve">her trocken oder </w:t>
      </w:r>
      <w:r>
        <w:rPr>
          <w:rFonts w:eastAsia="SimSun" w:cs="DejaVu Sans"/>
        </w:rPr>
        <w:tab/>
      </w:r>
      <w:r w:rsidR="00873BD0">
        <w:rPr>
          <w:rFonts w:eastAsia="SimSun" w:cs="DejaVu Sans"/>
        </w:rPr>
        <w:fldChar w:fldCharType="begin">
          <w:ffData>
            <w:name w:val="Kontrollkästchen46"/>
            <w:enabled/>
            <w:calcOnExit w:val="0"/>
            <w:checkBox>
              <w:sizeAuto/>
              <w:default w:val="0"/>
            </w:checkBox>
          </w:ffData>
        </w:fldChar>
      </w:r>
      <w:bookmarkStart w:id="71" w:name="Kontrollkästchen46"/>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71"/>
      <w:r w:rsidR="00873BD0">
        <w:rPr>
          <w:rFonts w:eastAsia="SimSun" w:cs="DejaVu Sans"/>
        </w:rPr>
        <w:t xml:space="preserve"> </w:t>
      </w:r>
      <w:r w:rsidRPr="004770E2">
        <w:rPr>
          <w:rFonts w:eastAsia="SimSun" w:cs="DejaVu Sans"/>
        </w:rPr>
        <w:t xml:space="preserve">eher fettig? </w:t>
      </w:r>
    </w:p>
    <w:p w14:paraId="72811FC4" w14:textId="77777777" w:rsidR="00C900A3" w:rsidRPr="004770E2" w:rsidRDefault="00C900A3" w:rsidP="00C900A3">
      <w:pPr>
        <w:rPr>
          <w:rFonts w:eastAsia="SimSun" w:cs="DejaVu Sans"/>
        </w:rPr>
      </w:pPr>
    </w:p>
    <w:p w14:paraId="5EACA2A1" w14:textId="77777777" w:rsidR="00873BD0" w:rsidRDefault="00873BD0" w:rsidP="00873BD0">
      <w:pPr>
        <w:tabs>
          <w:tab w:val="left" w:pos="1843"/>
          <w:tab w:val="left" w:pos="3261"/>
        </w:tabs>
        <w:rPr>
          <w:rFonts w:eastAsia="SimSun" w:cs="DejaVu Sans"/>
        </w:rPr>
      </w:pPr>
      <w:r>
        <w:rPr>
          <w:rFonts w:eastAsia="SimSun" w:cs="DejaVu Sans"/>
        </w:rPr>
        <w:t xml:space="preserve">trockenes Maul: </w:t>
      </w:r>
      <w:r>
        <w:rPr>
          <w:rFonts w:eastAsia="SimSun" w:cs="DejaVu Sans"/>
        </w:rPr>
        <w:tab/>
      </w:r>
      <w:r>
        <w:rPr>
          <w:rFonts w:eastAsia="SimSun" w:cs="DejaVu Sans"/>
        </w:rPr>
        <w:fldChar w:fldCharType="begin">
          <w:ffData>
            <w:name w:val="Kontrollkästchen20"/>
            <w:enabled/>
            <w:calcOnExit w:val="0"/>
            <w:checkBox>
              <w:sizeAuto/>
              <w:default w:val="0"/>
            </w:checkBox>
          </w:ffData>
        </w:fldChar>
      </w:r>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r>
        <w:rPr>
          <w:rFonts w:eastAsia="SimSun" w:cs="DejaVu Sans"/>
        </w:rPr>
        <w:t xml:space="preserve"> ja</w:t>
      </w:r>
      <w:r>
        <w:rPr>
          <w:rFonts w:eastAsia="SimSun" w:cs="DejaVu Sans"/>
        </w:rPr>
        <w:tab/>
      </w:r>
      <w:r>
        <w:rPr>
          <w:rFonts w:eastAsia="SimSun" w:cs="DejaVu Sans"/>
        </w:rPr>
        <w:fldChar w:fldCharType="begin">
          <w:ffData>
            <w:name w:val="Kontrollkästchen21"/>
            <w:enabled/>
            <w:calcOnExit w:val="0"/>
            <w:checkBox>
              <w:sizeAuto/>
              <w:default w:val="0"/>
            </w:checkBox>
          </w:ffData>
        </w:fldChar>
      </w:r>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r>
        <w:rPr>
          <w:rFonts w:eastAsia="SimSun" w:cs="DejaVu Sans"/>
        </w:rPr>
        <w:t xml:space="preserve"> nein</w:t>
      </w:r>
    </w:p>
    <w:p w14:paraId="1FE7E138" w14:textId="77777777" w:rsidR="00873BD0" w:rsidRDefault="00C900A3" w:rsidP="00873BD0">
      <w:pPr>
        <w:tabs>
          <w:tab w:val="left" w:pos="1843"/>
          <w:tab w:val="left" w:pos="3261"/>
        </w:tabs>
        <w:rPr>
          <w:rFonts w:eastAsia="SimSun" w:cs="DejaVu Sans"/>
        </w:rPr>
      </w:pPr>
      <w:r>
        <w:rPr>
          <w:rFonts w:eastAsia="SimSun" w:cs="DejaVu Sans"/>
        </w:rPr>
        <w:t xml:space="preserve">trockene Augen: </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1DB7D5F2" w14:textId="77777777" w:rsidR="00C900A3" w:rsidRPr="004770E2" w:rsidRDefault="00C900A3" w:rsidP="00873BD0">
      <w:pPr>
        <w:tabs>
          <w:tab w:val="left" w:pos="1843"/>
          <w:tab w:val="left" w:pos="3261"/>
        </w:tabs>
        <w:rPr>
          <w:rFonts w:eastAsia="SimSun" w:cs="DejaVu Sans"/>
        </w:rPr>
      </w:pPr>
    </w:p>
    <w:p w14:paraId="30976C06" w14:textId="77777777" w:rsidR="00C900A3" w:rsidRPr="004770E2" w:rsidRDefault="00C900A3" w:rsidP="00873BD0">
      <w:pPr>
        <w:tabs>
          <w:tab w:val="left" w:pos="1843"/>
          <w:tab w:val="left" w:pos="3261"/>
        </w:tabs>
        <w:rPr>
          <w:rFonts w:eastAsia="SimSun" w:cs="DejaVu Sans"/>
        </w:rPr>
      </w:pPr>
      <w:r w:rsidRPr="004770E2">
        <w:rPr>
          <w:rFonts w:eastAsia="SimSun" w:cs="DejaVu Sans"/>
        </w:rPr>
        <w:t>Hat Ihr Tier</w:t>
      </w:r>
      <w:r>
        <w:rPr>
          <w:rFonts w:eastAsia="SimSun" w:cs="DejaVu Sans"/>
        </w:rPr>
        <w:t>:</w:t>
      </w:r>
      <w:r>
        <w:rPr>
          <w:rFonts w:eastAsia="SimSun" w:cs="DejaVu Sans"/>
        </w:rPr>
        <w:tab/>
      </w:r>
      <w:r w:rsidR="00873BD0">
        <w:rPr>
          <w:rFonts w:eastAsia="SimSun" w:cs="DejaVu Sans"/>
        </w:rPr>
        <w:fldChar w:fldCharType="begin">
          <w:ffData>
            <w:name w:val="Kontrollkästchen47"/>
            <w:enabled/>
            <w:calcOnExit w:val="0"/>
            <w:checkBox>
              <w:sizeAuto/>
              <w:default w:val="0"/>
            </w:checkBox>
          </w:ffData>
        </w:fldChar>
      </w:r>
      <w:bookmarkStart w:id="72" w:name="Kontrollkästchen47"/>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72"/>
      <w:r w:rsidR="00873BD0">
        <w:rPr>
          <w:rFonts w:eastAsia="SimSun" w:cs="DejaVu Sans"/>
        </w:rPr>
        <w:t xml:space="preserve"> </w:t>
      </w:r>
      <w:r w:rsidRPr="004770E2">
        <w:rPr>
          <w:rFonts w:eastAsia="SimSun" w:cs="DejaVu Sans"/>
        </w:rPr>
        <w:t xml:space="preserve">immer Hunger oder </w:t>
      </w:r>
      <w:r>
        <w:rPr>
          <w:rFonts w:eastAsia="SimSun" w:cs="DejaVu Sans"/>
        </w:rPr>
        <w:tab/>
      </w:r>
      <w:r w:rsidR="00873BD0">
        <w:rPr>
          <w:rFonts w:eastAsia="SimSun" w:cs="DejaVu Sans"/>
        </w:rPr>
        <w:fldChar w:fldCharType="begin">
          <w:ffData>
            <w:name w:val="Kontrollkästchen48"/>
            <w:enabled/>
            <w:calcOnExit w:val="0"/>
            <w:checkBox>
              <w:sizeAuto/>
              <w:default w:val="0"/>
            </w:checkBox>
          </w:ffData>
        </w:fldChar>
      </w:r>
      <w:bookmarkStart w:id="73" w:name="Kontrollkästchen48"/>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73"/>
      <w:r w:rsidR="00873BD0">
        <w:rPr>
          <w:rFonts w:eastAsia="SimSun" w:cs="DejaVu Sans"/>
        </w:rPr>
        <w:t xml:space="preserve"> </w:t>
      </w:r>
      <w:r w:rsidRPr="004770E2">
        <w:rPr>
          <w:rFonts w:eastAsia="SimSun" w:cs="DejaVu Sans"/>
        </w:rPr>
        <w:t xml:space="preserve">ist es eher ein schlechter Fresser? </w:t>
      </w:r>
    </w:p>
    <w:p w14:paraId="3C17E41E" w14:textId="77777777" w:rsidR="00C900A3" w:rsidRPr="004770E2" w:rsidRDefault="00C900A3" w:rsidP="00C900A3">
      <w:pPr>
        <w:rPr>
          <w:rFonts w:eastAsia="SimSun" w:cs="DejaVu Sans"/>
        </w:rPr>
      </w:pPr>
    </w:p>
    <w:p w14:paraId="7B9726BD" w14:textId="77777777" w:rsidR="00C900A3" w:rsidRPr="004770E2" w:rsidRDefault="00C900A3" w:rsidP="00C900A3">
      <w:pPr>
        <w:rPr>
          <w:rFonts w:eastAsia="SimSun" w:cs="DejaVu Sans"/>
        </w:rPr>
      </w:pPr>
      <w:r w:rsidRPr="004770E2">
        <w:rPr>
          <w:rFonts w:eastAsia="SimSun" w:cs="DejaVu Sans"/>
        </w:rPr>
        <w:t xml:space="preserve">Wenn Ihr Tier viel trinkt, haben Sie den Eindruck, es kommt genauso viel wie getrunken wieder heraus? </w:t>
      </w:r>
    </w:p>
    <w:p w14:paraId="70B62AAD" w14:textId="77777777" w:rsidR="00873BD0" w:rsidRDefault="00C900A3" w:rsidP="00873BD0">
      <w:pPr>
        <w:tabs>
          <w:tab w:val="left" w:pos="1843"/>
          <w:tab w:val="left" w:pos="3261"/>
        </w:tabs>
        <w:rPr>
          <w:rFonts w:eastAsia="SimSun" w:cs="DejaVu Sans"/>
        </w:rPr>
      </w:pP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17901F2B" w14:textId="77777777" w:rsidR="00873BD0" w:rsidRDefault="00C900A3" w:rsidP="00873BD0">
      <w:pPr>
        <w:tabs>
          <w:tab w:val="left" w:pos="1843"/>
          <w:tab w:val="left" w:pos="3261"/>
        </w:tabs>
        <w:rPr>
          <w:rFonts w:eastAsia="SimSun" w:cs="DejaVu Sans"/>
        </w:rPr>
      </w:pPr>
      <w:r>
        <w:rPr>
          <w:rFonts w:eastAsia="SimSun" w:cs="DejaVu Sans"/>
        </w:rPr>
        <w:t xml:space="preserve">Wie trinkt Ihr Tier </w:t>
      </w:r>
      <w:r w:rsidRPr="004770E2">
        <w:rPr>
          <w:rFonts w:eastAsia="SimSun" w:cs="DejaVu Sans"/>
        </w:rPr>
        <w:t>kleine Mengen und wenig</w:t>
      </w:r>
      <w:r w:rsidR="00D74604">
        <w:rPr>
          <w:rFonts w:eastAsia="SimSun" w:cs="DejaVu Sans"/>
        </w:rPr>
        <w:t xml:space="preserve"> oder viel</w:t>
      </w:r>
      <w:r w:rsidRPr="004770E2">
        <w:rPr>
          <w:rFonts w:eastAsia="SimSun" w:cs="DejaVu Sans"/>
        </w:rPr>
        <w:t xml:space="preserve">? </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0F0872E4" w14:textId="77777777" w:rsidR="00D74604" w:rsidRDefault="00D74604" w:rsidP="00873BD0">
      <w:pPr>
        <w:tabs>
          <w:tab w:val="left" w:pos="1843"/>
          <w:tab w:val="left" w:pos="3261"/>
        </w:tabs>
        <w:rPr>
          <w:rFonts w:eastAsia="SimSun" w:cs="DejaVu Sans"/>
        </w:rPr>
      </w:pPr>
      <w:r>
        <w:rPr>
          <w:rFonts w:eastAsia="SimSun" w:cs="DejaVu Sans"/>
        </w:rPr>
        <w:t xml:space="preserve">Wurde schon einmal die Menge pro Tag </w:t>
      </w:r>
      <w:proofErr w:type="gramStart"/>
      <w:r>
        <w:rPr>
          <w:rFonts w:eastAsia="SimSun" w:cs="DejaVu Sans"/>
        </w:rPr>
        <w:t>gemessen ?</w:t>
      </w:r>
      <w:proofErr w:type="gramEnd"/>
      <w:r>
        <w:rPr>
          <w:rFonts w:eastAsia="SimSun" w:cs="DejaVu Sans"/>
        </w:rPr>
        <w:t xml:space="preserve"> (also mit Messbecher in die Schüssel, den Rest wieder messen und die Differenz aufschreiben?)</w:t>
      </w:r>
    </w:p>
    <w:p w14:paraId="522C4621" w14:textId="77777777" w:rsidR="00C900A3" w:rsidRPr="004770E2" w:rsidRDefault="00C900A3" w:rsidP="00C900A3">
      <w:pPr>
        <w:rPr>
          <w:rFonts w:eastAsia="SimSun" w:cs="DejaVu Sans"/>
        </w:rPr>
      </w:pPr>
    </w:p>
    <w:p w14:paraId="078B4DC3" w14:textId="77777777" w:rsidR="00C900A3" w:rsidRPr="004770E2" w:rsidRDefault="00C900A3" w:rsidP="00873BD0">
      <w:pPr>
        <w:tabs>
          <w:tab w:val="left" w:pos="4111"/>
          <w:tab w:val="left" w:pos="6237"/>
          <w:tab w:val="left" w:pos="8505"/>
        </w:tabs>
        <w:rPr>
          <w:rFonts w:eastAsia="SimSun" w:cs="DejaVu Sans"/>
        </w:rPr>
      </w:pPr>
      <w:r w:rsidRPr="004770E2">
        <w:rPr>
          <w:rFonts w:eastAsia="SimSun" w:cs="DejaVu Sans"/>
        </w:rPr>
        <w:t>Haben Sie den Ein</w:t>
      </w:r>
      <w:r>
        <w:rPr>
          <w:rFonts w:eastAsia="SimSun" w:cs="DejaVu Sans"/>
        </w:rPr>
        <w:t xml:space="preserve">druck, Ihr Tier trinkt </w:t>
      </w:r>
      <w:r>
        <w:rPr>
          <w:rFonts w:eastAsia="SimSun" w:cs="DejaVu Sans"/>
        </w:rPr>
        <w:tab/>
      </w:r>
      <w:r w:rsidR="00873BD0">
        <w:rPr>
          <w:rFonts w:eastAsia="SimSun" w:cs="DejaVu Sans"/>
        </w:rPr>
        <w:fldChar w:fldCharType="begin">
          <w:ffData>
            <w:name w:val="Kontrollkästchen49"/>
            <w:enabled/>
            <w:calcOnExit w:val="0"/>
            <w:checkBox>
              <w:sizeAuto/>
              <w:default w:val="0"/>
            </w:checkBox>
          </w:ffData>
        </w:fldChar>
      </w:r>
      <w:bookmarkStart w:id="74" w:name="Kontrollkästchen49"/>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74"/>
      <w:r w:rsidR="00873BD0">
        <w:rPr>
          <w:rFonts w:eastAsia="SimSun" w:cs="DejaVu Sans"/>
        </w:rPr>
        <w:t xml:space="preserve"> </w:t>
      </w:r>
      <w:r w:rsidRPr="004770E2">
        <w:rPr>
          <w:rFonts w:eastAsia="SimSun" w:cs="DejaVu Sans"/>
        </w:rPr>
        <w:t xml:space="preserve">aus Durst oder </w:t>
      </w:r>
      <w:r>
        <w:rPr>
          <w:rFonts w:eastAsia="SimSun" w:cs="DejaVu Sans"/>
        </w:rPr>
        <w:tab/>
      </w:r>
      <w:r w:rsidR="00873BD0">
        <w:rPr>
          <w:rFonts w:ascii="MS Gothic" w:eastAsia="MS Gothic" w:hAnsi="MS Gothic" w:cs="DejaVu Sans"/>
        </w:rPr>
        <w:fldChar w:fldCharType="begin">
          <w:ffData>
            <w:name w:val="Kontrollkästchen50"/>
            <w:enabled/>
            <w:calcOnExit w:val="0"/>
            <w:checkBox>
              <w:sizeAuto/>
              <w:default w:val="0"/>
            </w:checkBox>
          </w:ffData>
        </w:fldChar>
      </w:r>
      <w:bookmarkStart w:id="75" w:name="Kontrollkästchen50"/>
      <w:r w:rsidR="00873BD0">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sidR="00873BD0">
        <w:rPr>
          <w:rFonts w:ascii="MS Gothic" w:eastAsia="MS Gothic" w:hAnsi="MS Gothic" w:cs="DejaVu Sans"/>
        </w:rPr>
        <w:fldChar w:fldCharType="end"/>
      </w:r>
      <w:bookmarkEnd w:id="75"/>
      <w:r w:rsidR="00873BD0">
        <w:rPr>
          <w:rFonts w:ascii="MS Gothic" w:eastAsia="MS Gothic" w:hAnsi="MS Gothic" w:cs="DejaVu Sans"/>
        </w:rPr>
        <w:t xml:space="preserve"> </w:t>
      </w:r>
      <w:r w:rsidRPr="004770E2">
        <w:rPr>
          <w:rFonts w:eastAsia="SimSun" w:cs="DejaVu Sans"/>
        </w:rPr>
        <w:t xml:space="preserve">aus </w:t>
      </w:r>
      <w:r>
        <w:rPr>
          <w:rFonts w:eastAsia="SimSun" w:cs="DejaVu Sans"/>
        </w:rPr>
        <w:t>Langeweile</w:t>
      </w:r>
      <w:r>
        <w:rPr>
          <w:rFonts w:eastAsia="SimSun" w:cs="DejaVu Sans"/>
        </w:rPr>
        <w:tab/>
      </w:r>
      <w:r w:rsidR="00873BD0">
        <w:rPr>
          <w:rFonts w:ascii="MS Gothic" w:eastAsia="MS Gothic" w:hAnsi="MS Gothic" w:cs="DejaVu Sans"/>
        </w:rPr>
        <w:fldChar w:fldCharType="begin">
          <w:ffData>
            <w:name w:val="Kontrollkästchen51"/>
            <w:enabled/>
            <w:calcOnExit w:val="0"/>
            <w:checkBox>
              <w:sizeAuto/>
              <w:default w:val="0"/>
            </w:checkBox>
          </w:ffData>
        </w:fldChar>
      </w:r>
      <w:bookmarkStart w:id="76" w:name="Kontrollkästchen51"/>
      <w:r w:rsidR="00873BD0">
        <w:rPr>
          <w:rFonts w:ascii="MS Gothic" w:eastAsia="MS Gothic" w:hAnsi="MS Gothic" w:cs="DejaVu Sans"/>
        </w:rPr>
        <w:instrText xml:space="preserve"> FORMCHECKBOX </w:instrText>
      </w:r>
      <w:r w:rsidR="00000000">
        <w:rPr>
          <w:rFonts w:ascii="MS Gothic" w:eastAsia="MS Gothic" w:hAnsi="MS Gothic" w:cs="DejaVu Sans"/>
        </w:rPr>
      </w:r>
      <w:r w:rsidR="00000000">
        <w:rPr>
          <w:rFonts w:ascii="MS Gothic" w:eastAsia="MS Gothic" w:hAnsi="MS Gothic" w:cs="DejaVu Sans"/>
        </w:rPr>
        <w:fldChar w:fldCharType="separate"/>
      </w:r>
      <w:r w:rsidR="00873BD0">
        <w:rPr>
          <w:rFonts w:ascii="MS Gothic" w:eastAsia="MS Gothic" w:hAnsi="MS Gothic" w:cs="DejaVu Sans"/>
        </w:rPr>
        <w:fldChar w:fldCharType="end"/>
      </w:r>
      <w:bookmarkEnd w:id="76"/>
      <w:r>
        <w:rPr>
          <w:rFonts w:eastAsia="SimSun" w:cs="DejaVu Sans"/>
        </w:rPr>
        <w:t xml:space="preserve"> </w:t>
      </w:r>
      <w:r w:rsidRPr="004770E2">
        <w:rPr>
          <w:rFonts w:eastAsia="SimSun" w:cs="DejaVu Sans"/>
        </w:rPr>
        <w:t xml:space="preserve">Stress? </w:t>
      </w:r>
    </w:p>
    <w:p w14:paraId="0632E94A" w14:textId="77777777" w:rsidR="00C900A3" w:rsidRPr="004770E2" w:rsidRDefault="00C900A3" w:rsidP="00C900A3">
      <w:pPr>
        <w:rPr>
          <w:rFonts w:eastAsia="SimSun" w:cs="DejaVu Sans"/>
        </w:rPr>
      </w:pPr>
    </w:p>
    <w:p w14:paraId="6A2C7F3E" w14:textId="77777777" w:rsidR="00C900A3" w:rsidRPr="004770E2" w:rsidRDefault="00C900A3" w:rsidP="00873BD0">
      <w:pPr>
        <w:rPr>
          <w:rFonts w:eastAsia="SimSun" w:cs="DejaVu Sans"/>
        </w:rPr>
      </w:pPr>
      <w:r w:rsidRPr="004770E2">
        <w:rPr>
          <w:rFonts w:eastAsia="SimSun" w:cs="DejaVu Sans"/>
        </w:rPr>
        <w:t>Wie oft</w:t>
      </w:r>
      <w:r w:rsidR="00873BD0">
        <w:rPr>
          <w:rFonts w:eastAsia="SimSun" w:cs="DejaVu Sans"/>
        </w:rPr>
        <w:t xml:space="preserve"> am Tag hat Ihr Tier Stuhlgang? </w:t>
      </w:r>
      <w:r w:rsidR="00873BD0">
        <w:rPr>
          <w:rFonts w:eastAsia="SimSun" w:cs="DejaVu Sans"/>
        </w:rPr>
        <w:fldChar w:fldCharType="begin">
          <w:ffData>
            <w:name w:val="Text35"/>
            <w:enabled/>
            <w:calcOnExit w:val="0"/>
            <w:textInput/>
          </w:ffData>
        </w:fldChar>
      </w:r>
      <w:bookmarkStart w:id="77" w:name="Text35"/>
      <w:r w:rsidR="00873BD0">
        <w:rPr>
          <w:rFonts w:eastAsia="SimSun" w:cs="DejaVu Sans"/>
        </w:rPr>
        <w:instrText xml:space="preserve"> FORMTEXT </w:instrText>
      </w:r>
      <w:r w:rsidR="00873BD0">
        <w:rPr>
          <w:rFonts w:eastAsia="SimSun" w:cs="DejaVu Sans"/>
        </w:rPr>
      </w:r>
      <w:r w:rsidR="00873BD0">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873BD0">
        <w:rPr>
          <w:rFonts w:eastAsia="SimSun" w:cs="DejaVu Sans"/>
        </w:rPr>
        <w:fldChar w:fldCharType="end"/>
      </w:r>
      <w:bookmarkEnd w:id="77"/>
      <w:r w:rsidRPr="00522D3E">
        <w:rPr>
          <w:rStyle w:val="Platzhaltertext"/>
        </w:rPr>
        <w:t>.</w:t>
      </w:r>
    </w:p>
    <w:p w14:paraId="481A52AD" w14:textId="77777777" w:rsidR="00C900A3" w:rsidRPr="004770E2" w:rsidRDefault="00C900A3" w:rsidP="00C900A3">
      <w:pPr>
        <w:rPr>
          <w:rFonts w:eastAsia="SimSun" w:cs="DejaVu Sans"/>
        </w:rPr>
      </w:pPr>
    </w:p>
    <w:p w14:paraId="34E298EE" w14:textId="77777777" w:rsidR="00C900A3" w:rsidRDefault="00C900A3" w:rsidP="00C900A3">
      <w:pPr>
        <w:tabs>
          <w:tab w:val="left" w:pos="1843"/>
          <w:tab w:val="left" w:pos="3261"/>
          <w:tab w:val="left" w:pos="4820"/>
          <w:tab w:val="left" w:pos="6379"/>
        </w:tabs>
        <w:rPr>
          <w:rFonts w:eastAsia="SimSun" w:cs="DejaVu Sans"/>
        </w:rPr>
      </w:pPr>
      <w:r w:rsidRPr="004770E2">
        <w:rPr>
          <w:rFonts w:eastAsia="SimSun" w:cs="DejaVu Sans"/>
        </w:rPr>
        <w:t xml:space="preserve">Ist der Stuhl </w:t>
      </w:r>
    </w:p>
    <w:p w14:paraId="7411B361" w14:textId="77777777" w:rsidR="00873BD0" w:rsidRDefault="00873BD0" w:rsidP="00873BD0">
      <w:pPr>
        <w:tabs>
          <w:tab w:val="left" w:pos="1843"/>
          <w:tab w:val="left" w:pos="3261"/>
          <w:tab w:val="left" w:pos="4820"/>
          <w:tab w:val="left" w:pos="6379"/>
        </w:tabs>
        <w:rPr>
          <w:rFonts w:eastAsia="SimSun" w:cs="DejaVu Sans"/>
        </w:rPr>
      </w:pPr>
      <w:r>
        <w:rPr>
          <w:rFonts w:eastAsia="SimSun" w:cs="DejaVu Sans"/>
        </w:rPr>
        <w:fldChar w:fldCharType="begin">
          <w:ffData>
            <w:name w:val="Kontrollkästchen52"/>
            <w:enabled/>
            <w:calcOnExit w:val="0"/>
            <w:checkBox>
              <w:sizeAuto/>
              <w:default w:val="0"/>
            </w:checkBox>
          </w:ffData>
        </w:fldChar>
      </w:r>
      <w:bookmarkStart w:id="78" w:name="Kontrollkästchen52"/>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78"/>
      <w:r>
        <w:rPr>
          <w:rFonts w:eastAsia="SimSun" w:cs="DejaVu Sans"/>
        </w:rPr>
        <w:t xml:space="preserve"> </w:t>
      </w:r>
      <w:r w:rsidR="00C900A3">
        <w:rPr>
          <w:rFonts w:eastAsia="SimSun" w:cs="DejaVu Sans"/>
        </w:rPr>
        <w:t>weich</w:t>
      </w:r>
      <w:r w:rsidR="00C900A3">
        <w:rPr>
          <w:rFonts w:eastAsia="SimSun" w:cs="DejaVu Sans"/>
        </w:rPr>
        <w:tab/>
      </w:r>
      <w:r>
        <w:rPr>
          <w:rFonts w:eastAsia="SimSun" w:cs="DejaVu Sans"/>
        </w:rPr>
        <w:fldChar w:fldCharType="begin">
          <w:ffData>
            <w:name w:val="Kontrollkästchen53"/>
            <w:enabled/>
            <w:calcOnExit w:val="0"/>
            <w:checkBox>
              <w:sizeAuto/>
              <w:default w:val="0"/>
            </w:checkBox>
          </w:ffData>
        </w:fldChar>
      </w:r>
      <w:bookmarkStart w:id="79" w:name="Kontrollkästchen53"/>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79"/>
      <w:r>
        <w:rPr>
          <w:rFonts w:eastAsia="SimSun" w:cs="DejaVu Sans"/>
        </w:rPr>
        <w:t xml:space="preserve"> f</w:t>
      </w:r>
      <w:r w:rsidR="00C900A3" w:rsidRPr="004770E2">
        <w:rPr>
          <w:rFonts w:eastAsia="SimSun" w:cs="DejaVu Sans"/>
        </w:rPr>
        <w:t xml:space="preserve">lüssig, </w:t>
      </w:r>
      <w:r w:rsidR="00C900A3">
        <w:rPr>
          <w:rFonts w:eastAsia="SimSun" w:cs="DejaVu Sans"/>
        </w:rPr>
        <w:tab/>
      </w:r>
      <w:r>
        <w:rPr>
          <w:rFonts w:eastAsia="SimSun" w:cs="DejaVu Sans"/>
        </w:rPr>
        <w:fldChar w:fldCharType="begin">
          <w:ffData>
            <w:name w:val="Kontrollkästchen54"/>
            <w:enabled/>
            <w:calcOnExit w:val="0"/>
            <w:checkBox>
              <w:sizeAuto/>
              <w:default w:val="0"/>
            </w:checkBox>
          </w:ffData>
        </w:fldChar>
      </w:r>
      <w:bookmarkStart w:id="80" w:name="Kontrollkästchen54"/>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80"/>
      <w:r w:rsidR="00C900A3" w:rsidRPr="004770E2">
        <w:rPr>
          <w:rFonts w:eastAsia="SimSun" w:cs="DejaVu Sans"/>
        </w:rPr>
        <w:t xml:space="preserve">hart </w:t>
      </w:r>
    </w:p>
    <w:p w14:paraId="661B9708" w14:textId="77777777" w:rsidR="00C900A3" w:rsidRDefault="00873BD0" w:rsidP="00873BD0">
      <w:pPr>
        <w:tabs>
          <w:tab w:val="left" w:pos="1843"/>
          <w:tab w:val="left" w:pos="3261"/>
          <w:tab w:val="left" w:pos="4820"/>
          <w:tab w:val="left" w:pos="6379"/>
        </w:tabs>
        <w:rPr>
          <w:rFonts w:eastAsia="SimSun" w:cs="DejaVu Sans"/>
        </w:rPr>
      </w:pPr>
      <w:r>
        <w:rPr>
          <w:rFonts w:eastAsia="SimSun" w:cs="DejaVu Sans"/>
        </w:rPr>
        <w:fldChar w:fldCharType="begin">
          <w:ffData>
            <w:name w:val="Kontrollkästchen55"/>
            <w:enabled/>
            <w:calcOnExit w:val="0"/>
            <w:checkBox>
              <w:sizeAuto/>
              <w:default w:val="0"/>
            </w:checkBox>
          </w:ffData>
        </w:fldChar>
      </w:r>
      <w:bookmarkStart w:id="81" w:name="Kontrollkästchen55"/>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81"/>
      <w:r>
        <w:rPr>
          <w:rFonts w:eastAsia="SimSun" w:cs="DejaVu Sans"/>
        </w:rPr>
        <w:t xml:space="preserve"> </w:t>
      </w:r>
      <w:r w:rsidR="00C900A3" w:rsidRPr="004770E2">
        <w:rPr>
          <w:rFonts w:eastAsia="SimSun" w:cs="DejaVu Sans"/>
        </w:rPr>
        <w:t>befinden sich darin unverdaute Nahrungsreste</w:t>
      </w:r>
      <w:r w:rsidR="00C900A3">
        <w:rPr>
          <w:rFonts w:eastAsia="SimSun" w:cs="DejaVu Sans"/>
        </w:rPr>
        <w:tab/>
      </w:r>
      <w:r>
        <w:rPr>
          <w:rFonts w:eastAsia="SimSun" w:cs="DejaVu Sans"/>
        </w:rPr>
        <w:fldChar w:fldCharType="begin">
          <w:ffData>
            <w:name w:val="Kontrollkästchen56"/>
            <w:enabled/>
            <w:calcOnExit w:val="0"/>
            <w:checkBox>
              <w:sizeAuto/>
              <w:default w:val="0"/>
            </w:checkBox>
          </w:ffData>
        </w:fldChar>
      </w:r>
      <w:bookmarkStart w:id="82" w:name="Kontrollkästchen56"/>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82"/>
      <w:r>
        <w:rPr>
          <w:rFonts w:eastAsia="SimSun" w:cs="DejaVu Sans"/>
        </w:rPr>
        <w:t xml:space="preserve"> </w:t>
      </w:r>
      <w:r w:rsidR="00C900A3">
        <w:rPr>
          <w:rFonts w:eastAsia="SimSun" w:cs="DejaVu Sans"/>
        </w:rPr>
        <w:t>Schleim</w:t>
      </w:r>
      <w:r w:rsidR="00C900A3">
        <w:rPr>
          <w:rFonts w:eastAsia="SimSun" w:cs="DejaVu Sans"/>
        </w:rPr>
        <w:tab/>
      </w:r>
      <w:r>
        <w:rPr>
          <w:rFonts w:eastAsia="SimSun" w:cs="DejaVu Sans"/>
        </w:rPr>
        <w:fldChar w:fldCharType="begin">
          <w:ffData>
            <w:name w:val="Kontrollkästchen57"/>
            <w:enabled/>
            <w:calcOnExit w:val="0"/>
            <w:checkBox>
              <w:sizeAuto/>
              <w:default w:val="0"/>
            </w:checkBox>
          </w:ffData>
        </w:fldChar>
      </w:r>
      <w:bookmarkStart w:id="83" w:name="Kontrollkästchen57"/>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bookmarkEnd w:id="83"/>
      <w:r>
        <w:rPr>
          <w:rFonts w:eastAsia="SimSun" w:cs="DejaVu Sans"/>
        </w:rPr>
        <w:t xml:space="preserve"> </w:t>
      </w:r>
      <w:r w:rsidR="00C900A3">
        <w:rPr>
          <w:rFonts w:eastAsia="SimSun" w:cs="DejaVu Sans"/>
        </w:rPr>
        <w:t>andere Farbe</w:t>
      </w:r>
      <w:r w:rsidR="00C900A3" w:rsidRPr="004770E2">
        <w:rPr>
          <w:rFonts w:eastAsia="SimSun" w:cs="DejaVu Sans"/>
        </w:rPr>
        <w:t xml:space="preserve">? </w:t>
      </w:r>
    </w:p>
    <w:p w14:paraId="4B7E056B" w14:textId="77777777" w:rsidR="00C900A3" w:rsidRPr="004770E2" w:rsidRDefault="00C900A3" w:rsidP="00873BD0">
      <w:pPr>
        <w:tabs>
          <w:tab w:val="left" w:pos="1843"/>
          <w:tab w:val="left" w:pos="3261"/>
          <w:tab w:val="left" w:pos="4820"/>
          <w:tab w:val="left" w:pos="6379"/>
        </w:tabs>
        <w:rPr>
          <w:rFonts w:eastAsia="SimSun" w:cs="DejaVu Sans"/>
        </w:rPr>
      </w:pPr>
      <w:r>
        <w:rPr>
          <w:rFonts w:eastAsia="SimSun" w:cs="DejaVu Sans"/>
        </w:rPr>
        <w:lastRenderedPageBreak/>
        <w:t>Wenn ja, bitte Beschreibung:</w:t>
      </w:r>
      <w:r w:rsidR="00873BD0">
        <w:rPr>
          <w:rFonts w:eastAsia="SimSun" w:cs="DejaVu Sans"/>
        </w:rPr>
        <w:t xml:space="preserve"> </w:t>
      </w:r>
      <w:r w:rsidR="00873BD0">
        <w:rPr>
          <w:rFonts w:eastAsia="SimSun" w:cs="DejaVu Sans"/>
        </w:rPr>
        <w:fldChar w:fldCharType="begin">
          <w:ffData>
            <w:name w:val="Text36"/>
            <w:enabled/>
            <w:calcOnExit w:val="0"/>
            <w:textInput/>
          </w:ffData>
        </w:fldChar>
      </w:r>
      <w:bookmarkStart w:id="84" w:name="Text36"/>
      <w:r w:rsidR="00873BD0">
        <w:rPr>
          <w:rFonts w:eastAsia="SimSun" w:cs="DejaVu Sans"/>
        </w:rPr>
        <w:instrText xml:space="preserve"> FORMTEXT </w:instrText>
      </w:r>
      <w:r w:rsidR="00873BD0">
        <w:rPr>
          <w:rFonts w:eastAsia="SimSun" w:cs="DejaVu Sans"/>
        </w:rPr>
      </w:r>
      <w:r w:rsidR="00873BD0">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873BD0">
        <w:rPr>
          <w:rFonts w:eastAsia="SimSun" w:cs="DejaVu Sans"/>
        </w:rPr>
        <w:fldChar w:fldCharType="end"/>
      </w:r>
      <w:bookmarkEnd w:id="84"/>
    </w:p>
    <w:p w14:paraId="3CA2A8D9" w14:textId="77777777" w:rsidR="00C900A3" w:rsidRDefault="00C900A3" w:rsidP="00873BD0">
      <w:pPr>
        <w:tabs>
          <w:tab w:val="left" w:pos="1843"/>
          <w:tab w:val="left" w:pos="3261"/>
        </w:tabs>
        <w:rPr>
          <w:rFonts w:eastAsia="SimSun" w:cs="DejaVu Sans"/>
        </w:rPr>
      </w:pPr>
      <w:r>
        <w:rPr>
          <w:rFonts w:eastAsia="SimSun" w:cs="DejaVu Sans"/>
        </w:rPr>
        <w:t xml:space="preserve">Stinkt der Stuhl sehr? </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4734518B" w14:textId="77777777" w:rsidR="00873BD0" w:rsidRPr="004770E2" w:rsidRDefault="00873BD0" w:rsidP="00873BD0">
      <w:pPr>
        <w:tabs>
          <w:tab w:val="left" w:pos="1843"/>
          <w:tab w:val="left" w:pos="3261"/>
        </w:tabs>
        <w:rPr>
          <w:rFonts w:eastAsia="SimSun" w:cs="DejaVu Sans"/>
        </w:rPr>
      </w:pPr>
      <w:r w:rsidRPr="004770E2">
        <w:rPr>
          <w:rFonts w:eastAsia="SimSun" w:cs="DejaVu Sans"/>
        </w:rPr>
        <w:t xml:space="preserve">Hat Ihr Tier öfter Blähungen? </w:t>
      </w:r>
      <w:r>
        <w:rPr>
          <w:rFonts w:eastAsia="SimSun" w:cs="DejaVu Sans"/>
        </w:rPr>
        <w:tab/>
      </w:r>
      <w:r>
        <w:rPr>
          <w:rFonts w:eastAsia="SimSun" w:cs="DejaVu Sans"/>
        </w:rPr>
        <w:fldChar w:fldCharType="begin">
          <w:ffData>
            <w:name w:val="Kontrollkästchen20"/>
            <w:enabled/>
            <w:calcOnExit w:val="0"/>
            <w:checkBox>
              <w:sizeAuto/>
              <w:default w:val="0"/>
            </w:checkBox>
          </w:ffData>
        </w:fldChar>
      </w:r>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r>
        <w:rPr>
          <w:rFonts w:eastAsia="SimSun" w:cs="DejaVu Sans"/>
        </w:rPr>
        <w:t xml:space="preserve"> ja</w:t>
      </w:r>
      <w:r>
        <w:rPr>
          <w:rFonts w:eastAsia="SimSun" w:cs="DejaVu Sans"/>
        </w:rPr>
        <w:tab/>
      </w:r>
      <w:r>
        <w:rPr>
          <w:rFonts w:eastAsia="SimSun" w:cs="DejaVu Sans"/>
        </w:rPr>
        <w:fldChar w:fldCharType="begin">
          <w:ffData>
            <w:name w:val="Kontrollkästchen21"/>
            <w:enabled/>
            <w:calcOnExit w:val="0"/>
            <w:checkBox>
              <w:sizeAuto/>
              <w:default w:val="0"/>
            </w:checkBox>
          </w:ffData>
        </w:fldChar>
      </w:r>
      <w:r>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Pr>
          <w:rFonts w:eastAsia="SimSun" w:cs="DejaVu Sans"/>
        </w:rPr>
        <w:fldChar w:fldCharType="end"/>
      </w:r>
      <w:r>
        <w:rPr>
          <w:rFonts w:eastAsia="SimSun" w:cs="DejaVu Sans"/>
        </w:rPr>
        <w:t xml:space="preserve"> nein</w:t>
      </w:r>
    </w:p>
    <w:p w14:paraId="3D290AA0" w14:textId="77777777" w:rsidR="00873BD0" w:rsidRDefault="00C900A3" w:rsidP="00873BD0">
      <w:pPr>
        <w:rPr>
          <w:rFonts w:eastAsia="SimSun" w:cs="DejaVu Sans"/>
        </w:rPr>
      </w:pPr>
      <w:r w:rsidRPr="004770E2">
        <w:rPr>
          <w:rFonts w:eastAsia="SimSun" w:cs="DejaVu Sans"/>
        </w:rPr>
        <w:t xml:space="preserve">Was verträgt Ihr Tier sehr gut und was gar nicht? </w:t>
      </w:r>
    </w:p>
    <w:p w14:paraId="6A8980C0" w14:textId="77777777" w:rsidR="00C900A3" w:rsidRDefault="00C900A3" w:rsidP="00873BD0">
      <w:pPr>
        <w:tabs>
          <w:tab w:val="left" w:pos="1843"/>
          <w:tab w:val="left" w:pos="3261"/>
        </w:tabs>
        <w:rPr>
          <w:rFonts w:eastAsia="SimSun" w:cs="DejaVu Sans"/>
        </w:rPr>
      </w:pPr>
      <w:r w:rsidRPr="004770E2">
        <w:rPr>
          <w:rFonts w:eastAsia="SimSun" w:cs="DejaVu Sans"/>
        </w:rPr>
        <w:t xml:space="preserve">Hitze </w:t>
      </w:r>
      <w:r w:rsidR="00873BD0">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381D43C8" w14:textId="77777777" w:rsidR="00873BD0" w:rsidRDefault="00C900A3" w:rsidP="00873BD0">
      <w:pPr>
        <w:tabs>
          <w:tab w:val="left" w:pos="1843"/>
          <w:tab w:val="left" w:pos="3261"/>
        </w:tabs>
        <w:rPr>
          <w:rFonts w:eastAsia="SimSun" w:cs="DejaVu Sans"/>
        </w:rPr>
      </w:pPr>
      <w:r w:rsidRPr="004770E2">
        <w:rPr>
          <w:rFonts w:eastAsia="SimSun" w:cs="DejaVu Sans"/>
        </w:rPr>
        <w:t xml:space="preserve">Kälte </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55BE1710" w14:textId="77777777" w:rsidR="00873BD0" w:rsidRDefault="00C900A3" w:rsidP="00873BD0">
      <w:pPr>
        <w:tabs>
          <w:tab w:val="left" w:pos="1843"/>
          <w:tab w:val="left" w:pos="3261"/>
        </w:tabs>
        <w:rPr>
          <w:rFonts w:eastAsia="SimSun" w:cs="DejaVu Sans"/>
        </w:rPr>
      </w:pPr>
      <w:r w:rsidRPr="004770E2">
        <w:rPr>
          <w:rFonts w:eastAsia="SimSun" w:cs="DejaVu Sans"/>
        </w:rPr>
        <w:t>Nässe</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78879E9F" w14:textId="77777777" w:rsidR="00873BD0" w:rsidRDefault="00C900A3" w:rsidP="00873BD0">
      <w:pPr>
        <w:tabs>
          <w:tab w:val="left" w:pos="1843"/>
          <w:tab w:val="left" w:pos="3261"/>
        </w:tabs>
        <w:rPr>
          <w:rFonts w:eastAsia="SimSun" w:cs="DejaVu Sans"/>
        </w:rPr>
      </w:pPr>
      <w:r w:rsidRPr="004770E2">
        <w:rPr>
          <w:rFonts w:eastAsia="SimSun" w:cs="DejaVu Sans"/>
        </w:rPr>
        <w:t xml:space="preserve">Trockenheit </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05DD237D" w14:textId="77777777" w:rsidR="00873BD0" w:rsidRDefault="00C900A3" w:rsidP="00873BD0">
      <w:pPr>
        <w:tabs>
          <w:tab w:val="left" w:pos="1843"/>
          <w:tab w:val="left" w:pos="3261"/>
        </w:tabs>
        <w:rPr>
          <w:rFonts w:eastAsia="SimSun" w:cs="DejaVu Sans"/>
        </w:rPr>
      </w:pPr>
      <w:r w:rsidRPr="004770E2">
        <w:rPr>
          <w:rFonts w:eastAsia="SimSun" w:cs="DejaVu Sans"/>
        </w:rPr>
        <w:t xml:space="preserve">Fertigfutter </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0FA73147" w14:textId="77777777" w:rsidR="00873BD0" w:rsidRDefault="00C900A3" w:rsidP="00873BD0">
      <w:pPr>
        <w:tabs>
          <w:tab w:val="left" w:pos="1843"/>
          <w:tab w:val="left" w:pos="3261"/>
        </w:tabs>
        <w:rPr>
          <w:rFonts w:eastAsia="SimSun" w:cs="DejaVu Sans"/>
        </w:rPr>
      </w:pPr>
      <w:r w:rsidRPr="004770E2">
        <w:rPr>
          <w:rFonts w:eastAsia="SimSun" w:cs="DejaVu Sans"/>
        </w:rPr>
        <w:t xml:space="preserve">Leckerchen </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1C1A337B" w14:textId="77777777" w:rsidR="00873BD0" w:rsidRDefault="00C900A3" w:rsidP="00873BD0">
      <w:pPr>
        <w:tabs>
          <w:tab w:val="left" w:pos="1843"/>
          <w:tab w:val="left" w:pos="3261"/>
        </w:tabs>
        <w:rPr>
          <w:rFonts w:eastAsia="SimSun" w:cs="DejaVu Sans"/>
        </w:rPr>
      </w:pPr>
      <w:r w:rsidRPr="004770E2">
        <w:rPr>
          <w:rFonts w:eastAsia="SimSun" w:cs="DejaVu Sans"/>
        </w:rPr>
        <w:t xml:space="preserve">Rind </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3435C27C" w14:textId="77777777" w:rsidR="00873BD0" w:rsidRDefault="00C900A3" w:rsidP="00873BD0">
      <w:pPr>
        <w:tabs>
          <w:tab w:val="left" w:pos="1843"/>
          <w:tab w:val="left" w:pos="3261"/>
        </w:tabs>
        <w:rPr>
          <w:rFonts w:eastAsia="SimSun" w:cs="DejaVu Sans"/>
        </w:rPr>
      </w:pPr>
      <w:r>
        <w:rPr>
          <w:rFonts w:eastAsia="SimSun" w:cs="DejaVu Sans"/>
        </w:rPr>
        <w:t>Huhn</w:t>
      </w:r>
      <w:r w:rsidRPr="00AF21D5">
        <w:rPr>
          <w:rFonts w:eastAsia="SimSun" w:cs="DejaVu Sans"/>
        </w:rPr>
        <w:t xml:space="preserve"> </w:t>
      </w:r>
      <w:r>
        <w:rPr>
          <w:rFonts w:eastAsia="SimSun" w:cs="DejaVu Sans"/>
        </w:rPr>
        <w:tab/>
      </w:r>
      <w:r w:rsidR="00873BD0">
        <w:rPr>
          <w:rFonts w:eastAsia="SimSun" w:cs="DejaVu Sans"/>
        </w:rPr>
        <w:fldChar w:fldCharType="begin">
          <w:ffData>
            <w:name w:val="Kontrollkästchen20"/>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ja</w:t>
      </w:r>
      <w:r w:rsidR="00873BD0">
        <w:rPr>
          <w:rFonts w:eastAsia="SimSun" w:cs="DejaVu Sans"/>
        </w:rPr>
        <w:tab/>
      </w:r>
      <w:r w:rsidR="00873BD0">
        <w:rPr>
          <w:rFonts w:eastAsia="SimSun" w:cs="DejaVu Sans"/>
        </w:rPr>
        <w:fldChar w:fldCharType="begin">
          <w:ffData>
            <w:name w:val="Kontrollkästchen21"/>
            <w:enabled/>
            <w:calcOnExit w:val="0"/>
            <w:checkBox>
              <w:sizeAuto/>
              <w:default w:val="0"/>
            </w:checkBox>
          </w:ffData>
        </w:fldChar>
      </w:r>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r w:rsidR="00873BD0">
        <w:rPr>
          <w:rFonts w:eastAsia="SimSun" w:cs="DejaVu Sans"/>
        </w:rPr>
        <w:t xml:space="preserve"> nein</w:t>
      </w:r>
    </w:p>
    <w:p w14:paraId="0D72EFDC" w14:textId="77777777" w:rsidR="00C900A3" w:rsidRPr="004770E2" w:rsidRDefault="00C900A3" w:rsidP="00790BBC">
      <w:pPr>
        <w:tabs>
          <w:tab w:val="left" w:pos="1843"/>
          <w:tab w:val="left" w:pos="3261"/>
        </w:tabs>
        <w:rPr>
          <w:rFonts w:eastAsia="SimSun" w:cs="DejaVu Sans"/>
        </w:rPr>
      </w:pPr>
      <w:r w:rsidRPr="004770E2">
        <w:rPr>
          <w:rFonts w:eastAsia="SimSun" w:cs="DejaVu Sans"/>
        </w:rPr>
        <w:t>Anderes:</w:t>
      </w:r>
      <w:r>
        <w:rPr>
          <w:rFonts w:eastAsia="SimSun" w:cs="DejaVu Sans"/>
        </w:rPr>
        <w:t xml:space="preserve"> </w:t>
      </w:r>
      <w:r>
        <w:rPr>
          <w:rFonts w:eastAsia="SimSun" w:cs="DejaVu Sans"/>
        </w:rPr>
        <w:tab/>
      </w:r>
      <w:r w:rsidR="00790BBC">
        <w:rPr>
          <w:rFonts w:eastAsia="SimSun" w:cs="DejaVu Sans"/>
        </w:rPr>
        <w:fldChar w:fldCharType="begin">
          <w:ffData>
            <w:name w:val="Text37"/>
            <w:enabled/>
            <w:calcOnExit w:val="0"/>
            <w:textInput/>
          </w:ffData>
        </w:fldChar>
      </w:r>
      <w:bookmarkStart w:id="85" w:name="Text37"/>
      <w:r w:rsidR="00790BBC">
        <w:rPr>
          <w:rFonts w:eastAsia="SimSun" w:cs="DejaVu Sans"/>
        </w:rPr>
        <w:instrText xml:space="preserve"> FORMTEXT </w:instrText>
      </w:r>
      <w:r w:rsidR="00790BBC">
        <w:rPr>
          <w:rFonts w:eastAsia="SimSun" w:cs="DejaVu Sans"/>
        </w:rPr>
      </w:r>
      <w:r w:rsidR="00790BBC">
        <w:rPr>
          <w:rFonts w:eastAsia="SimSun" w:cs="DejaVu Sans"/>
        </w:rPr>
        <w:fldChar w:fldCharType="separate"/>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87ED7">
        <w:rPr>
          <w:rFonts w:eastAsia="SimSun" w:cs="DejaVu Sans"/>
          <w:noProof/>
        </w:rPr>
        <w:t> </w:t>
      </w:r>
      <w:r w:rsidR="00790BBC">
        <w:rPr>
          <w:rFonts w:eastAsia="SimSun" w:cs="DejaVu Sans"/>
        </w:rPr>
        <w:fldChar w:fldCharType="end"/>
      </w:r>
      <w:bookmarkEnd w:id="85"/>
      <w:r w:rsidRPr="00522D3E">
        <w:rPr>
          <w:rStyle w:val="Platzhaltertext"/>
        </w:rPr>
        <w:t>.</w:t>
      </w:r>
    </w:p>
    <w:p w14:paraId="0D68721D" w14:textId="77777777" w:rsidR="00C900A3" w:rsidRPr="004770E2" w:rsidRDefault="00C900A3" w:rsidP="00873BD0">
      <w:pPr>
        <w:tabs>
          <w:tab w:val="left" w:pos="1843"/>
          <w:tab w:val="left" w:pos="4253"/>
        </w:tabs>
        <w:rPr>
          <w:rFonts w:eastAsia="SimSun" w:cs="DejaVu Sans"/>
        </w:rPr>
      </w:pPr>
      <w:r w:rsidRPr="004770E2">
        <w:rPr>
          <w:rFonts w:eastAsia="SimSun" w:cs="DejaVu Sans"/>
        </w:rPr>
        <w:t xml:space="preserve">Ist Ihr Tier </w:t>
      </w:r>
      <w:r>
        <w:rPr>
          <w:rFonts w:eastAsia="SimSun" w:cs="DejaVu Sans"/>
        </w:rPr>
        <w:tab/>
      </w:r>
      <w:r w:rsidR="00790BBC">
        <w:rPr>
          <w:rFonts w:eastAsia="SimSun" w:cs="DejaVu Sans"/>
        </w:rPr>
        <w:fldChar w:fldCharType="begin">
          <w:ffData>
            <w:name w:val="Kontrollkästchen63"/>
            <w:enabled/>
            <w:calcOnExit w:val="0"/>
            <w:checkBox>
              <w:sizeAuto/>
              <w:default w:val="0"/>
            </w:checkBox>
          </w:ffData>
        </w:fldChar>
      </w:r>
      <w:bookmarkStart w:id="86" w:name="Kontrollkästchen63"/>
      <w:r w:rsidR="00790BBC">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790BBC">
        <w:rPr>
          <w:rFonts w:eastAsia="SimSun" w:cs="DejaVu Sans"/>
        </w:rPr>
        <w:fldChar w:fldCharType="end"/>
      </w:r>
      <w:bookmarkEnd w:id="86"/>
      <w:r>
        <w:rPr>
          <w:rFonts w:eastAsia="SimSun" w:cs="DejaVu Sans"/>
        </w:rPr>
        <w:t xml:space="preserve"> eher schüchtern</w:t>
      </w:r>
      <w:r w:rsidRPr="004770E2">
        <w:rPr>
          <w:rFonts w:eastAsia="SimSun" w:cs="DejaVu Sans"/>
        </w:rPr>
        <w:t xml:space="preserve"> </w:t>
      </w:r>
      <w:r>
        <w:rPr>
          <w:rFonts w:eastAsia="SimSun" w:cs="DejaVu Sans"/>
        </w:rPr>
        <w:tab/>
      </w:r>
      <w:r w:rsidR="00873BD0">
        <w:rPr>
          <w:rFonts w:eastAsia="SimSun" w:cs="DejaVu Sans"/>
        </w:rPr>
        <w:fldChar w:fldCharType="begin">
          <w:ffData>
            <w:name w:val="Kontrollkästchen62"/>
            <w:enabled/>
            <w:calcOnExit w:val="0"/>
            <w:checkBox>
              <w:sizeAuto/>
              <w:default w:val="0"/>
            </w:checkBox>
          </w:ffData>
        </w:fldChar>
      </w:r>
      <w:bookmarkStart w:id="87" w:name="Kontrollkästchen62"/>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87"/>
      <w:r>
        <w:rPr>
          <w:rFonts w:eastAsia="SimSun" w:cs="DejaVu Sans"/>
        </w:rPr>
        <w:t xml:space="preserve"> eher forsch</w:t>
      </w:r>
    </w:p>
    <w:p w14:paraId="7AEE75EF" w14:textId="77777777" w:rsidR="00C900A3" w:rsidRDefault="00C900A3" w:rsidP="00873BD0">
      <w:pPr>
        <w:tabs>
          <w:tab w:val="left" w:pos="1843"/>
          <w:tab w:val="left" w:pos="4253"/>
        </w:tabs>
        <w:rPr>
          <w:rFonts w:eastAsia="SimSun" w:cs="DejaVu Sans"/>
        </w:rPr>
      </w:pPr>
      <w:r>
        <w:rPr>
          <w:rFonts w:eastAsia="SimSun" w:cs="DejaVu Sans"/>
        </w:rPr>
        <w:tab/>
      </w:r>
      <w:r w:rsidR="00790BBC">
        <w:rPr>
          <w:rFonts w:eastAsia="SimSun" w:cs="DejaVu Sans"/>
        </w:rPr>
        <w:fldChar w:fldCharType="begin">
          <w:ffData>
            <w:name w:val="Kontrollkästchen64"/>
            <w:enabled/>
            <w:calcOnExit w:val="0"/>
            <w:checkBox>
              <w:sizeAuto/>
              <w:default w:val="0"/>
            </w:checkBox>
          </w:ffData>
        </w:fldChar>
      </w:r>
      <w:bookmarkStart w:id="88" w:name="Kontrollkästchen64"/>
      <w:r w:rsidR="00790BBC">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790BBC">
        <w:rPr>
          <w:rFonts w:eastAsia="SimSun" w:cs="DejaVu Sans"/>
        </w:rPr>
        <w:fldChar w:fldCharType="end"/>
      </w:r>
      <w:bookmarkEnd w:id="88"/>
      <w:r>
        <w:rPr>
          <w:rFonts w:eastAsia="SimSun" w:cs="DejaVu Sans"/>
        </w:rPr>
        <w:t xml:space="preserve"> Lebensfroh </w:t>
      </w:r>
      <w:r>
        <w:rPr>
          <w:rFonts w:eastAsia="SimSun" w:cs="DejaVu Sans"/>
        </w:rPr>
        <w:tab/>
      </w:r>
      <w:r w:rsidR="00873BD0">
        <w:rPr>
          <w:rFonts w:eastAsia="SimSun" w:cs="DejaVu Sans"/>
        </w:rPr>
        <w:fldChar w:fldCharType="begin">
          <w:ffData>
            <w:name w:val="Kontrollkästchen61"/>
            <w:enabled/>
            <w:calcOnExit w:val="0"/>
            <w:checkBox>
              <w:sizeAuto/>
              <w:default w:val="0"/>
            </w:checkBox>
          </w:ffData>
        </w:fldChar>
      </w:r>
      <w:bookmarkStart w:id="89" w:name="Kontrollkästchen61"/>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89"/>
      <w:r>
        <w:rPr>
          <w:rFonts w:eastAsia="SimSun" w:cs="DejaVu Sans"/>
        </w:rPr>
        <w:t xml:space="preserve"> traurig</w:t>
      </w:r>
    </w:p>
    <w:p w14:paraId="292F42E5" w14:textId="77777777" w:rsidR="00C900A3" w:rsidRPr="004770E2" w:rsidRDefault="00C900A3" w:rsidP="00873BD0">
      <w:pPr>
        <w:tabs>
          <w:tab w:val="left" w:pos="1843"/>
          <w:tab w:val="left" w:pos="4253"/>
        </w:tabs>
        <w:rPr>
          <w:rFonts w:eastAsia="SimSun" w:cs="DejaVu Sans"/>
        </w:rPr>
      </w:pPr>
      <w:r>
        <w:rPr>
          <w:rFonts w:eastAsia="SimSun" w:cs="DejaVu Sans"/>
        </w:rPr>
        <w:tab/>
      </w:r>
      <w:r w:rsidR="00790BBC">
        <w:rPr>
          <w:rFonts w:eastAsia="SimSun" w:cs="DejaVu Sans"/>
        </w:rPr>
        <w:fldChar w:fldCharType="begin">
          <w:ffData>
            <w:name w:val="Kontrollkästchen65"/>
            <w:enabled/>
            <w:calcOnExit w:val="0"/>
            <w:checkBox>
              <w:sizeAuto/>
              <w:default w:val="0"/>
            </w:checkBox>
          </w:ffData>
        </w:fldChar>
      </w:r>
      <w:bookmarkStart w:id="90" w:name="Kontrollkästchen65"/>
      <w:r w:rsidR="00790BBC">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790BBC">
        <w:rPr>
          <w:rFonts w:eastAsia="SimSun" w:cs="DejaVu Sans"/>
        </w:rPr>
        <w:fldChar w:fldCharType="end"/>
      </w:r>
      <w:bookmarkEnd w:id="90"/>
      <w:r>
        <w:rPr>
          <w:rFonts w:eastAsia="SimSun" w:cs="DejaVu Sans"/>
        </w:rPr>
        <w:t xml:space="preserve"> Kontaktfreudig oder</w:t>
      </w:r>
      <w:r>
        <w:rPr>
          <w:rFonts w:eastAsia="SimSun" w:cs="DejaVu Sans"/>
        </w:rPr>
        <w:tab/>
      </w:r>
      <w:r w:rsidR="00873BD0">
        <w:rPr>
          <w:rFonts w:eastAsia="SimSun" w:cs="DejaVu Sans"/>
        </w:rPr>
        <w:fldChar w:fldCharType="begin">
          <w:ffData>
            <w:name w:val="Kontrollkästchen60"/>
            <w:enabled/>
            <w:calcOnExit w:val="0"/>
            <w:checkBox>
              <w:sizeAuto/>
              <w:default w:val="0"/>
            </w:checkBox>
          </w:ffData>
        </w:fldChar>
      </w:r>
      <w:bookmarkStart w:id="91" w:name="Kontrollkästchen60"/>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91"/>
      <w:r>
        <w:rPr>
          <w:rFonts w:eastAsia="SimSun" w:cs="DejaVu Sans"/>
        </w:rPr>
        <w:t xml:space="preserve"> </w:t>
      </w:r>
      <w:r w:rsidRPr="004770E2">
        <w:rPr>
          <w:rFonts w:eastAsia="SimSun" w:cs="DejaVu Sans"/>
        </w:rPr>
        <w:t>braucht es</w:t>
      </w:r>
      <w:r>
        <w:rPr>
          <w:rFonts w:eastAsia="SimSun" w:cs="DejaVu Sans"/>
        </w:rPr>
        <w:t xml:space="preserve"> länger, um Kontakt aufzunehmen</w:t>
      </w:r>
      <w:r w:rsidRPr="004770E2">
        <w:rPr>
          <w:rFonts w:eastAsia="SimSun" w:cs="DejaVu Sans"/>
        </w:rPr>
        <w:t xml:space="preserve"> </w:t>
      </w:r>
    </w:p>
    <w:p w14:paraId="1526026B" w14:textId="77777777" w:rsidR="00C900A3" w:rsidRPr="004770E2" w:rsidRDefault="00C900A3" w:rsidP="00873BD0">
      <w:pPr>
        <w:tabs>
          <w:tab w:val="left" w:pos="1843"/>
          <w:tab w:val="left" w:pos="4253"/>
          <w:tab w:val="left" w:pos="7797"/>
        </w:tabs>
        <w:rPr>
          <w:rFonts w:eastAsia="SimSun" w:cs="DejaVu Sans"/>
        </w:rPr>
      </w:pPr>
      <w:r>
        <w:rPr>
          <w:rFonts w:eastAsia="SimSun" w:cs="DejaVu Sans"/>
        </w:rPr>
        <w:tab/>
      </w:r>
      <w:r w:rsidR="00790BBC">
        <w:rPr>
          <w:rFonts w:eastAsia="SimSun" w:cs="DejaVu Sans"/>
        </w:rPr>
        <w:fldChar w:fldCharType="begin">
          <w:ffData>
            <w:name w:val="Kontrollkästchen66"/>
            <w:enabled/>
            <w:calcOnExit w:val="0"/>
            <w:checkBox>
              <w:sizeAuto/>
              <w:default w:val="0"/>
            </w:checkBox>
          </w:ffData>
        </w:fldChar>
      </w:r>
      <w:bookmarkStart w:id="92" w:name="Kontrollkästchen66"/>
      <w:r w:rsidR="00790BBC">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790BBC">
        <w:rPr>
          <w:rFonts w:eastAsia="SimSun" w:cs="DejaVu Sans"/>
        </w:rPr>
        <w:fldChar w:fldCharType="end"/>
      </w:r>
      <w:bookmarkEnd w:id="92"/>
      <w:r>
        <w:rPr>
          <w:rFonts w:eastAsia="SimSun" w:cs="DejaVu Sans"/>
        </w:rPr>
        <w:t xml:space="preserve"> </w:t>
      </w:r>
      <w:r w:rsidRPr="004770E2">
        <w:rPr>
          <w:rFonts w:eastAsia="SimSun" w:cs="DejaVu Sans"/>
        </w:rPr>
        <w:t xml:space="preserve">Ruhig oder </w:t>
      </w:r>
      <w:r>
        <w:rPr>
          <w:rFonts w:eastAsia="SimSun" w:cs="DejaVu Sans"/>
        </w:rPr>
        <w:tab/>
      </w:r>
      <w:r w:rsidR="00873BD0">
        <w:rPr>
          <w:rFonts w:eastAsia="SimSun" w:cs="DejaVu Sans"/>
        </w:rPr>
        <w:fldChar w:fldCharType="begin">
          <w:ffData>
            <w:name w:val="Kontrollkästchen59"/>
            <w:enabled/>
            <w:calcOnExit w:val="0"/>
            <w:checkBox>
              <w:sizeAuto/>
              <w:default w:val="0"/>
            </w:checkBox>
          </w:ffData>
        </w:fldChar>
      </w:r>
      <w:bookmarkStart w:id="93" w:name="Kontrollkästchen59"/>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93"/>
      <w:r w:rsidR="00873BD0">
        <w:rPr>
          <w:rFonts w:eastAsia="SimSun" w:cs="DejaVu Sans"/>
        </w:rPr>
        <w:t xml:space="preserve"> </w:t>
      </w:r>
      <w:r>
        <w:rPr>
          <w:rFonts w:eastAsia="SimSun" w:cs="DejaVu Sans"/>
        </w:rPr>
        <w:t>eher Temperamentvoll</w:t>
      </w:r>
      <w:r>
        <w:rPr>
          <w:rFonts w:eastAsia="SimSun" w:cs="DejaVu Sans"/>
        </w:rPr>
        <w:tab/>
      </w:r>
      <w:r w:rsidR="00873BD0">
        <w:rPr>
          <w:rFonts w:eastAsia="SimSun" w:cs="DejaVu Sans"/>
        </w:rPr>
        <w:fldChar w:fldCharType="begin">
          <w:ffData>
            <w:name w:val="Kontrollkästchen58"/>
            <w:enabled/>
            <w:calcOnExit w:val="0"/>
            <w:checkBox>
              <w:sizeAuto/>
              <w:default w:val="0"/>
            </w:checkBox>
          </w:ffData>
        </w:fldChar>
      </w:r>
      <w:bookmarkStart w:id="94" w:name="Kontrollkästchen58"/>
      <w:r w:rsidR="00873BD0">
        <w:rPr>
          <w:rFonts w:eastAsia="SimSun" w:cs="DejaVu Sans"/>
        </w:rPr>
        <w:instrText xml:space="preserve"> FORMCHECKBOX </w:instrText>
      </w:r>
      <w:r w:rsidR="00000000">
        <w:rPr>
          <w:rFonts w:eastAsia="SimSun" w:cs="DejaVu Sans"/>
        </w:rPr>
      </w:r>
      <w:r w:rsidR="00000000">
        <w:rPr>
          <w:rFonts w:eastAsia="SimSun" w:cs="DejaVu Sans"/>
        </w:rPr>
        <w:fldChar w:fldCharType="separate"/>
      </w:r>
      <w:r w:rsidR="00873BD0">
        <w:rPr>
          <w:rFonts w:eastAsia="SimSun" w:cs="DejaVu Sans"/>
        </w:rPr>
        <w:fldChar w:fldCharType="end"/>
      </w:r>
      <w:bookmarkEnd w:id="94"/>
      <w:r w:rsidR="00873BD0">
        <w:rPr>
          <w:rFonts w:eastAsia="SimSun" w:cs="DejaVu Sans"/>
        </w:rPr>
        <w:t xml:space="preserve"> </w:t>
      </w:r>
      <w:r w:rsidRPr="004770E2">
        <w:rPr>
          <w:rFonts w:eastAsia="SimSun" w:cs="DejaVu Sans"/>
        </w:rPr>
        <w:t xml:space="preserve">unruhig? </w:t>
      </w:r>
    </w:p>
    <w:p w14:paraId="6E377153" w14:textId="77777777" w:rsidR="00C900A3" w:rsidRPr="004770E2" w:rsidRDefault="00C900A3" w:rsidP="00C900A3">
      <w:pPr>
        <w:tabs>
          <w:tab w:val="left" w:pos="1843"/>
          <w:tab w:val="left" w:pos="4253"/>
        </w:tabs>
        <w:rPr>
          <w:rFonts w:eastAsia="SimSun" w:cs="DejaVu Sans"/>
        </w:rPr>
      </w:pPr>
    </w:p>
    <w:p w14:paraId="60036EAB" w14:textId="77777777" w:rsidR="00A22BF0" w:rsidRDefault="00C900A3" w:rsidP="00790BBC">
      <w:pPr>
        <w:rPr>
          <w:rFonts w:eastAsia="SimSun" w:cs="DejaVu Sans"/>
        </w:rPr>
      </w:pPr>
      <w:r w:rsidRPr="004770E2">
        <w:rPr>
          <w:rFonts w:eastAsia="SimSun" w:cs="DejaVu Sans"/>
        </w:rPr>
        <w:t>Sonstiges über Ihr Tier, was ich wissen sollte?</w:t>
      </w:r>
    </w:p>
    <w:p w14:paraId="7EB97726" w14:textId="77777777" w:rsidR="00D74604" w:rsidRDefault="00D74604" w:rsidP="00790BBC">
      <w:pPr>
        <w:rPr>
          <w:rFonts w:eastAsia="SimSun" w:cs="DejaVu Sans"/>
        </w:rPr>
      </w:pPr>
    </w:p>
    <w:p w14:paraId="2C1CF5A0" w14:textId="77777777" w:rsidR="00D74604" w:rsidRDefault="00D74604" w:rsidP="00790BBC">
      <w:pPr>
        <w:rPr>
          <w:rFonts w:eastAsia="SimSun" w:cs="DejaVu Sans"/>
        </w:rPr>
      </w:pPr>
    </w:p>
    <w:p w14:paraId="6E07C8AC" w14:textId="77777777" w:rsidR="00A22BF0" w:rsidRDefault="00A22BF0" w:rsidP="00790BBC">
      <w:pPr>
        <w:rPr>
          <w:rFonts w:eastAsia="SimSun" w:cs="DejaVu Sans"/>
        </w:rPr>
      </w:pPr>
    </w:p>
    <w:p w14:paraId="3BAA6E9D" w14:textId="77777777" w:rsidR="00C900A3" w:rsidRDefault="00C900A3" w:rsidP="00790BBC">
      <w:pPr>
        <w:rPr>
          <w:rFonts w:eastAsia="SimSun" w:cs="DejaVu Sans"/>
        </w:rPr>
      </w:pPr>
    </w:p>
    <w:p w14:paraId="146247E4" w14:textId="77777777" w:rsidR="00C900A3" w:rsidRDefault="00C900A3" w:rsidP="00C900A3">
      <w:pPr>
        <w:rPr>
          <w:rFonts w:eastAsia="SimSun" w:cs="DejaVu Sans"/>
        </w:rPr>
      </w:pPr>
    </w:p>
    <w:p w14:paraId="196CBAEA" w14:textId="77777777" w:rsidR="00C900A3" w:rsidRDefault="00C900A3" w:rsidP="00C900A3">
      <w:pPr>
        <w:rPr>
          <w:rFonts w:eastAsia="SimSun" w:cs="DejaVu Sans"/>
        </w:rPr>
      </w:pPr>
      <w:r>
        <w:rPr>
          <w:rFonts w:eastAsia="SimSun" w:cs="DejaVu Sans"/>
        </w:rPr>
        <w:lastRenderedPageBreak/>
        <w:t xml:space="preserve">Im </w:t>
      </w:r>
      <w:r w:rsidRPr="00D74604">
        <w:rPr>
          <w:rFonts w:eastAsia="SimSun" w:cs="DejaVu Sans"/>
          <w:b/>
          <w:bCs/>
        </w:rPr>
        <w:t>Paket</w:t>
      </w:r>
      <w:r w:rsidR="00D74604" w:rsidRPr="00D74604">
        <w:rPr>
          <w:rFonts w:eastAsia="SimSun" w:cs="DejaVu Sans"/>
          <w:b/>
          <w:bCs/>
        </w:rPr>
        <w:t xml:space="preserve"> Futter</w:t>
      </w:r>
      <w:r>
        <w:rPr>
          <w:rFonts w:eastAsia="SimSun" w:cs="DejaVu Sans"/>
        </w:rPr>
        <w:t xml:space="preserve"> ist ab Futterplanerstellung eine Nachbetreuungszeit</w:t>
      </w:r>
      <w:r w:rsidR="00A22BF0">
        <w:rPr>
          <w:rFonts w:eastAsia="SimSun" w:cs="DejaVu Sans"/>
        </w:rPr>
        <w:t xml:space="preserve"> bei gesunden Hunden von </w:t>
      </w:r>
      <w:r w:rsidR="00306C1A">
        <w:rPr>
          <w:rFonts w:eastAsia="SimSun" w:cs="DejaVu Sans"/>
        </w:rPr>
        <w:t>4</w:t>
      </w:r>
      <w:r w:rsidR="00A22BF0">
        <w:rPr>
          <w:rFonts w:eastAsia="SimSun" w:cs="DejaVu Sans"/>
        </w:rPr>
        <w:t xml:space="preserve"> Wochen, bei </w:t>
      </w:r>
      <w:r w:rsidR="00306C1A">
        <w:rPr>
          <w:rFonts w:eastAsia="SimSun" w:cs="DejaVu Sans"/>
        </w:rPr>
        <w:t>k</w:t>
      </w:r>
      <w:r w:rsidR="00A22BF0">
        <w:rPr>
          <w:rFonts w:eastAsia="SimSun" w:cs="DejaVu Sans"/>
        </w:rPr>
        <w:t xml:space="preserve">ranken Hunden von </w:t>
      </w:r>
      <w:r w:rsidR="00D74604">
        <w:rPr>
          <w:rFonts w:eastAsia="SimSun" w:cs="DejaVu Sans"/>
        </w:rPr>
        <w:t>2 bzw. nach Wahl auch 3</w:t>
      </w:r>
      <w:r w:rsidR="00A22BF0">
        <w:rPr>
          <w:rFonts w:eastAsia="SimSun" w:cs="DejaVu Sans"/>
        </w:rPr>
        <w:t xml:space="preserve"> Monaten </w:t>
      </w:r>
      <w:proofErr w:type="gramStart"/>
      <w:r w:rsidR="00A22BF0">
        <w:rPr>
          <w:rFonts w:eastAsia="SimSun" w:cs="DejaVu Sans"/>
        </w:rPr>
        <w:t>und  beim</w:t>
      </w:r>
      <w:proofErr w:type="gramEnd"/>
      <w:r w:rsidR="00A22BF0">
        <w:rPr>
          <w:rFonts w:eastAsia="SimSun" w:cs="DejaVu Sans"/>
        </w:rPr>
        <w:t xml:space="preserve"> Welpen</w:t>
      </w:r>
      <w:r>
        <w:rPr>
          <w:rFonts w:eastAsia="SimSun" w:cs="DejaVu Sans"/>
        </w:rPr>
        <w:t xml:space="preserve"> von 6 Monaten enthalten, eine Wochentabelle</w:t>
      </w:r>
      <w:r w:rsidR="00D74604">
        <w:rPr>
          <w:rFonts w:eastAsia="SimSun" w:cs="DejaVu Sans"/>
        </w:rPr>
        <w:t xml:space="preserve"> oder ein Rezept</w:t>
      </w:r>
      <w:r>
        <w:rPr>
          <w:rFonts w:eastAsia="SimSun" w:cs="DejaVu Sans"/>
        </w:rPr>
        <w:t xml:space="preserve"> mit Einkaufsliste und ein mehrseitiges Merkblatt mit Erläuterungen</w:t>
      </w:r>
      <w:r w:rsidR="00D74604">
        <w:rPr>
          <w:rFonts w:eastAsia="SimSun" w:cs="DejaVu Sans"/>
        </w:rPr>
        <w:t xml:space="preserve"> und </w:t>
      </w:r>
      <w:proofErr w:type="spellStart"/>
      <w:r w:rsidR="00D74604">
        <w:rPr>
          <w:rFonts w:eastAsia="SimSun" w:cs="DejaVu Sans"/>
        </w:rPr>
        <w:t>Leckerchenrezepten</w:t>
      </w:r>
      <w:proofErr w:type="spellEnd"/>
      <w:r w:rsidR="00196E48">
        <w:rPr>
          <w:rFonts w:eastAsia="SimSun" w:cs="DejaVu Sans"/>
        </w:rPr>
        <w:t xml:space="preserve"> (ca. 40 – 45 Seiten)</w:t>
      </w:r>
      <w:r>
        <w:rPr>
          <w:rFonts w:eastAsia="SimSun" w:cs="DejaVu Sans"/>
        </w:rPr>
        <w:t>.</w:t>
      </w:r>
    </w:p>
    <w:p w14:paraId="7B4B689D" w14:textId="77777777" w:rsidR="0025167F" w:rsidRDefault="0025167F" w:rsidP="00C900A3">
      <w:pPr>
        <w:rPr>
          <w:rFonts w:eastAsia="SimSun" w:cs="DejaVu Sans"/>
        </w:rPr>
      </w:pPr>
      <w:r>
        <w:rPr>
          <w:rFonts w:eastAsia="SimSun" w:cs="DejaVu Sans"/>
        </w:rPr>
        <w:t>Beim Zubereiten der ersten Mahlzeit ist die Beantwortung von Fragen im Rahmen der normalen Betreuung dabei.</w:t>
      </w:r>
    </w:p>
    <w:p w14:paraId="16F9456D" w14:textId="77777777" w:rsidR="0025167F" w:rsidRDefault="0025167F" w:rsidP="00C900A3">
      <w:pPr>
        <w:rPr>
          <w:rFonts w:eastAsia="SimSun" w:cs="DejaVu Sans"/>
        </w:rPr>
      </w:pPr>
      <w:r>
        <w:rPr>
          <w:rFonts w:eastAsia="SimSun" w:cs="DejaVu Sans"/>
        </w:rPr>
        <w:t xml:space="preserve">Sollte darüber hinaus ein Coaching bei der 1. Zubereitung gewünscht werden, so ist das durchaus möglich, entweder direkt bei Ihnen vor Ort, also in der Küche oder alternativ komme ich per Video-Chat zu Ihnen in die Küche. Abgerechnet wird nach Zeitaufwand – bei Video ohne Fahrtkosten, bei Unterstützung vor Ort nach Entfernung </w:t>
      </w:r>
    </w:p>
    <w:p w14:paraId="73E919C5" w14:textId="77777777" w:rsidR="00A32163" w:rsidRDefault="00A32163" w:rsidP="00C900A3">
      <w:pPr>
        <w:rPr>
          <w:rFonts w:eastAsia="SimSun" w:cs="DejaVu Sans"/>
        </w:rPr>
      </w:pPr>
      <w:r>
        <w:rPr>
          <w:rFonts w:eastAsia="SimSun" w:cs="DejaVu Sans"/>
        </w:rPr>
        <w:t>Bitte mitteilen, wenn es gewünscht wird, damit ich es terminlich einplanen kann.</w:t>
      </w:r>
    </w:p>
    <w:p w14:paraId="508E9D17" w14:textId="77777777" w:rsidR="003A7F1E" w:rsidRDefault="00A22BF0" w:rsidP="00C900A3">
      <w:pPr>
        <w:rPr>
          <w:rFonts w:eastAsia="SimSun" w:cs="DejaVu Sans"/>
        </w:rPr>
      </w:pPr>
      <w:r>
        <w:rPr>
          <w:rFonts w:eastAsia="SimSun" w:cs="DejaVu Sans"/>
        </w:rPr>
        <w:t xml:space="preserve">Die Nachbetreuung kann für </w:t>
      </w:r>
      <w:r w:rsidR="00196E48">
        <w:rPr>
          <w:rFonts w:eastAsia="SimSun" w:cs="DejaVu Sans"/>
        </w:rPr>
        <w:t>32,00</w:t>
      </w:r>
      <w:r>
        <w:rPr>
          <w:rFonts w:eastAsia="SimSun" w:cs="DejaVu Sans"/>
        </w:rPr>
        <w:t xml:space="preserve"> Euro monatlich unmittelbar im Anschluss an die Betreuungszeit verlängert werden</w:t>
      </w:r>
      <w:r w:rsidR="00A32163">
        <w:rPr>
          <w:rFonts w:eastAsia="SimSun" w:cs="DejaVu Sans"/>
        </w:rPr>
        <w:t>. Hierfür gibt es keine gesonderte Rechnung. Mit der Zahlung des Betrages wird die Verlängerung wirksam, jeweils um den Monat, für welchen gezahlt wurde.</w:t>
      </w:r>
    </w:p>
    <w:p w14:paraId="0A2D6562" w14:textId="77777777" w:rsidR="00196E48" w:rsidRPr="003A7F1E" w:rsidRDefault="00196E48" w:rsidP="00C900A3">
      <w:pPr>
        <w:rPr>
          <w:rFonts w:eastAsia="SimSun" w:cs="DejaVu Sans"/>
        </w:rPr>
      </w:pPr>
      <w:r>
        <w:rPr>
          <w:rFonts w:eastAsia="SimSun" w:cs="DejaVu Sans"/>
        </w:rPr>
        <w:t>Werden direkt 6 Monate Nachbetreuung gebucht, so brauchen nur 5 bezahlt zu werden.</w:t>
      </w:r>
    </w:p>
    <w:p w14:paraId="0A9714E8" w14:textId="77777777" w:rsidR="00D74604" w:rsidRDefault="00D74604" w:rsidP="00C900A3">
      <w:pPr>
        <w:rPr>
          <w:rFonts w:eastAsia="SimSun" w:cs="DejaVu Sans"/>
        </w:rPr>
      </w:pPr>
    </w:p>
    <w:p w14:paraId="6109B383" w14:textId="77777777" w:rsidR="00D74604" w:rsidRDefault="00D74604" w:rsidP="00C900A3">
      <w:pPr>
        <w:rPr>
          <w:rFonts w:eastAsia="SimSun" w:cs="DejaVu Sans"/>
          <w:b/>
          <w:bCs/>
        </w:rPr>
      </w:pPr>
      <w:r>
        <w:rPr>
          <w:rFonts w:eastAsia="SimSun" w:cs="DejaVu Sans"/>
        </w:rPr>
        <w:t xml:space="preserve">Das </w:t>
      </w:r>
      <w:r w:rsidRPr="00D74604">
        <w:rPr>
          <w:rFonts w:eastAsia="SimSun" w:cs="DejaVu Sans"/>
          <w:b/>
          <w:bCs/>
        </w:rPr>
        <w:t>Paket</w:t>
      </w:r>
      <w:r>
        <w:rPr>
          <w:rFonts w:eastAsia="SimSun" w:cs="DejaVu Sans"/>
        </w:rPr>
        <w:t xml:space="preserve"> </w:t>
      </w:r>
      <w:r w:rsidRPr="00D74604">
        <w:rPr>
          <w:rFonts w:eastAsia="SimSun" w:cs="DejaVu Sans"/>
          <w:b/>
          <w:bCs/>
        </w:rPr>
        <w:t>Vitalpilze</w:t>
      </w:r>
      <w:r>
        <w:rPr>
          <w:rFonts w:eastAsia="SimSun" w:cs="DejaVu Sans"/>
          <w:b/>
          <w:bCs/>
        </w:rPr>
        <w:t xml:space="preserve"> </w:t>
      </w:r>
    </w:p>
    <w:p w14:paraId="4C38A160" w14:textId="77777777" w:rsidR="00D74604" w:rsidRDefault="00D74604" w:rsidP="00C900A3">
      <w:pPr>
        <w:rPr>
          <w:rFonts w:eastAsia="SimSun" w:cs="DejaVu Sans"/>
        </w:rPr>
      </w:pPr>
      <w:r>
        <w:rPr>
          <w:rFonts w:eastAsia="SimSun" w:cs="DejaVu Sans"/>
        </w:rPr>
        <w:t>Beinhaltet die Beratung über den passenden Vitalpilz, das Einschleichschema und 4 Wochen Nachbetreuung</w:t>
      </w:r>
      <w:r w:rsidR="003A7F1E">
        <w:rPr>
          <w:rFonts w:eastAsia="SimSun" w:cs="DejaVu Sans"/>
        </w:rPr>
        <w:t>,</w:t>
      </w:r>
    </w:p>
    <w:p w14:paraId="3393B239" w14:textId="77777777" w:rsidR="003A7F1E" w:rsidRDefault="003A7F1E" w:rsidP="00C900A3">
      <w:pPr>
        <w:rPr>
          <w:rFonts w:eastAsia="SimSun" w:cs="DejaVu Sans"/>
        </w:rPr>
      </w:pPr>
      <w:r>
        <w:rPr>
          <w:rFonts w:eastAsia="SimSun" w:cs="DejaVu Sans"/>
        </w:rPr>
        <w:t>das kann auch zum Paket Futter zugebucht werden und hat dann im Paket einen Sonderpreis.</w:t>
      </w:r>
    </w:p>
    <w:p w14:paraId="44290016" w14:textId="77777777" w:rsidR="003A7F1E" w:rsidRDefault="003A7F1E" w:rsidP="00C900A3">
      <w:pPr>
        <w:rPr>
          <w:rFonts w:eastAsia="SimSun" w:cs="DejaVu Sans"/>
        </w:rPr>
      </w:pPr>
    </w:p>
    <w:p w14:paraId="73F51B7D" w14:textId="77777777" w:rsidR="003A7F1E" w:rsidRDefault="003A7F1E" w:rsidP="00C900A3">
      <w:pPr>
        <w:rPr>
          <w:rFonts w:eastAsia="SimSun" w:cs="DejaVu Sans"/>
          <w:b/>
          <w:bCs/>
        </w:rPr>
      </w:pPr>
      <w:r>
        <w:rPr>
          <w:rFonts w:eastAsia="SimSun" w:cs="DejaVu Sans"/>
          <w:b/>
          <w:bCs/>
        </w:rPr>
        <w:t>Das Paket Verdauung und Darm</w:t>
      </w:r>
    </w:p>
    <w:p w14:paraId="1D2C7FE6" w14:textId="77777777" w:rsidR="003A7F1E" w:rsidRDefault="003A7F1E" w:rsidP="00C900A3">
      <w:pPr>
        <w:rPr>
          <w:rFonts w:eastAsia="SimSun" w:cs="DejaVu Sans"/>
        </w:rPr>
      </w:pPr>
      <w:r>
        <w:rPr>
          <w:rFonts w:eastAsia="SimSun" w:cs="DejaVu Sans"/>
        </w:rPr>
        <w:t>Beinhaltet einen Plan (oft hat der Hund weichen Kot und sonst ist bei Untersuchungen alles in Ordnung gewesen, welcher auf vorhandenem Kotbefund (</w:t>
      </w:r>
      <w:proofErr w:type="spellStart"/>
      <w:proofErr w:type="gramStart"/>
      <w:r>
        <w:rPr>
          <w:rFonts w:eastAsia="SimSun" w:cs="DejaVu Sans"/>
        </w:rPr>
        <w:t>Kotflora</w:t>
      </w:r>
      <w:proofErr w:type="spellEnd"/>
      <w:r>
        <w:rPr>
          <w:rFonts w:eastAsia="SimSun" w:cs="DejaVu Sans"/>
        </w:rPr>
        <w:t>..</w:t>
      </w:r>
      <w:proofErr w:type="gramEnd"/>
      <w:r>
        <w:rPr>
          <w:rFonts w:eastAsia="SimSun" w:cs="DejaVu Sans"/>
        </w:rPr>
        <w:t>) beruht und über einen Zeitraum von mindestens zwei Monaten geht. Hier geht es um Futterzusätze, welche dem Darm langfristig wieder auf die Sprünge helfen.</w:t>
      </w:r>
    </w:p>
    <w:p w14:paraId="4F336D33" w14:textId="77777777" w:rsidR="003A7F1E" w:rsidRDefault="003A7F1E" w:rsidP="00C900A3">
      <w:pPr>
        <w:rPr>
          <w:rFonts w:eastAsia="SimSun" w:cs="DejaVu Sans"/>
        </w:rPr>
      </w:pPr>
      <w:r>
        <w:rPr>
          <w:rFonts w:eastAsia="SimSun" w:cs="DejaVu Sans"/>
        </w:rPr>
        <w:t>Dieses Paket kann für eine gemeinsam festzulegende Anzahl Monate gebucht werden</w:t>
      </w:r>
    </w:p>
    <w:p w14:paraId="02F124C8" w14:textId="77777777" w:rsidR="003A7F1E" w:rsidRDefault="003A7F1E" w:rsidP="00C900A3">
      <w:pPr>
        <w:rPr>
          <w:rFonts w:eastAsia="SimSun" w:cs="DejaVu Sans"/>
        </w:rPr>
      </w:pPr>
    </w:p>
    <w:p w14:paraId="781CCBAB" w14:textId="77777777" w:rsidR="003A7F1E" w:rsidRDefault="003A7F1E" w:rsidP="00C900A3">
      <w:pPr>
        <w:rPr>
          <w:rFonts w:eastAsia="SimSun" w:cs="DejaVu Sans"/>
        </w:rPr>
      </w:pPr>
      <w:r>
        <w:rPr>
          <w:rFonts w:eastAsia="SimSun" w:cs="DejaVu Sans"/>
        </w:rPr>
        <w:t xml:space="preserve">Das </w:t>
      </w:r>
      <w:r>
        <w:rPr>
          <w:rFonts w:eastAsia="SimSun" w:cs="DejaVu Sans"/>
          <w:b/>
          <w:bCs/>
        </w:rPr>
        <w:t>Paket Futterzusätze</w:t>
      </w:r>
      <w:r>
        <w:rPr>
          <w:rFonts w:eastAsia="SimSun" w:cs="DejaVu Sans"/>
        </w:rPr>
        <w:t xml:space="preserve"> für Hunde, welche Fertigfutter bekommen oder Zusätze zu einem bereits von anderer Seite vorhandenem Plan beinhaltet die Zusammenstellung und </w:t>
      </w:r>
      <w:r w:rsidR="00612900">
        <w:rPr>
          <w:rFonts w:eastAsia="SimSun" w:cs="DejaVu Sans"/>
        </w:rPr>
        <w:t>4</w:t>
      </w:r>
      <w:r>
        <w:rPr>
          <w:rFonts w:eastAsia="SimSun" w:cs="DejaVu Sans"/>
        </w:rPr>
        <w:t xml:space="preserve"> Wochen Nachbetreuung</w:t>
      </w:r>
    </w:p>
    <w:p w14:paraId="03BE561D" w14:textId="77777777" w:rsidR="003A7F1E" w:rsidRPr="003A7F1E" w:rsidRDefault="003A7F1E" w:rsidP="00C900A3">
      <w:pPr>
        <w:rPr>
          <w:rFonts w:eastAsia="SimSun" w:cs="DejaVu Sans"/>
          <w:i/>
          <w:iCs/>
        </w:rPr>
      </w:pPr>
      <w:r>
        <w:rPr>
          <w:rFonts w:eastAsia="SimSun" w:cs="DejaVu Sans"/>
          <w:i/>
          <w:iCs/>
        </w:rPr>
        <w:lastRenderedPageBreak/>
        <w:t>Weitere Pakete und Leistungen auf Anfrage</w:t>
      </w:r>
    </w:p>
    <w:p w14:paraId="37FA4BCF" w14:textId="77777777" w:rsidR="003A7F1E" w:rsidRDefault="003A7F1E" w:rsidP="00C900A3">
      <w:pPr>
        <w:rPr>
          <w:rFonts w:eastAsia="SimSun" w:cs="DejaVu Sans"/>
        </w:rPr>
      </w:pPr>
    </w:p>
    <w:p w14:paraId="183B23A9" w14:textId="77777777" w:rsidR="003A7F1E" w:rsidRDefault="003A7F1E" w:rsidP="00C900A3">
      <w:pPr>
        <w:rPr>
          <w:rFonts w:eastAsia="SimSun" w:cs="DejaVu Sans"/>
          <w:b/>
          <w:bCs/>
        </w:rPr>
      </w:pPr>
      <w:r>
        <w:rPr>
          <w:rFonts w:eastAsia="SimSun" w:cs="DejaVu Sans"/>
          <w:b/>
          <w:bCs/>
        </w:rPr>
        <w:t>Was wird genau gewünscht?</w:t>
      </w:r>
    </w:p>
    <w:p w14:paraId="2FD3CD9B" w14:textId="77777777" w:rsidR="00391F37" w:rsidRDefault="00391F37" w:rsidP="00C900A3">
      <w:pPr>
        <w:rPr>
          <w:rFonts w:eastAsia="SimSun" w:cs="DejaVu Sans"/>
          <w:b/>
          <w:bCs/>
        </w:rPr>
      </w:pPr>
    </w:p>
    <w:p w14:paraId="6B838A86" w14:textId="77777777" w:rsidR="00391F37" w:rsidRDefault="00391F37" w:rsidP="00C900A3">
      <w:pPr>
        <w:rPr>
          <w:rFonts w:eastAsia="SimSun" w:cs="DejaVu Sans"/>
          <w:b/>
          <w:bCs/>
        </w:rPr>
      </w:pPr>
    </w:p>
    <w:p w14:paraId="30662101" w14:textId="77777777" w:rsidR="003A7F1E" w:rsidRDefault="003A7F1E" w:rsidP="00C900A3">
      <w:pPr>
        <w:rPr>
          <w:rFonts w:eastAsia="SimSun" w:cs="DejaVu Sans"/>
          <w:b/>
          <w:bCs/>
        </w:rPr>
      </w:pPr>
      <w:r>
        <w:rPr>
          <w:rFonts w:eastAsia="SimSun" w:cs="DejaVu Sans"/>
          <w:b/>
          <w:bCs/>
        </w:rPr>
        <w:t>Paket oder Überprüfung?</w:t>
      </w:r>
    </w:p>
    <w:p w14:paraId="590CF39C" w14:textId="77777777" w:rsidR="003A7F1E" w:rsidRDefault="003A7F1E" w:rsidP="00C900A3">
      <w:pPr>
        <w:rPr>
          <w:rFonts w:eastAsia="SimSun" w:cs="DejaVu Sans"/>
          <w:b/>
          <w:bCs/>
        </w:rPr>
      </w:pPr>
    </w:p>
    <w:p w14:paraId="60EA961D" w14:textId="77777777" w:rsidR="003A7F1E" w:rsidRPr="003A7F1E" w:rsidRDefault="003A7F1E" w:rsidP="00C900A3">
      <w:pPr>
        <w:rPr>
          <w:rFonts w:eastAsia="SimSun" w:cs="DejaVu Sans"/>
          <w:b/>
          <w:bCs/>
        </w:rPr>
      </w:pP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r>
      <w:r>
        <w:rPr>
          <w:rFonts w:eastAsia="SimSun" w:cs="DejaVu Sans"/>
          <w:b/>
          <w:bCs/>
        </w:rPr>
        <w:softHyphen/>
        <w:t>__________________________________________________________________________________________</w:t>
      </w:r>
    </w:p>
    <w:p w14:paraId="228DCCB3" w14:textId="77777777" w:rsidR="003A7F1E" w:rsidRDefault="003A7F1E" w:rsidP="00C900A3">
      <w:pPr>
        <w:rPr>
          <w:rFonts w:eastAsia="SimSun" w:cs="DejaVu Sans"/>
        </w:rPr>
      </w:pPr>
    </w:p>
    <w:p w14:paraId="34F2B3AA" w14:textId="77777777" w:rsidR="003A7F1E" w:rsidRPr="003A7F1E" w:rsidRDefault="003A7F1E" w:rsidP="00C900A3">
      <w:pPr>
        <w:rPr>
          <w:rFonts w:eastAsia="SimSun" w:cs="DejaVu Sans"/>
        </w:rPr>
      </w:pPr>
    </w:p>
    <w:p w14:paraId="5DE342EB" w14:textId="77777777" w:rsidR="00D74604" w:rsidRDefault="00D74604" w:rsidP="00C900A3">
      <w:pPr>
        <w:rPr>
          <w:rFonts w:eastAsia="SimSun" w:cs="DejaVu Sans"/>
        </w:rPr>
      </w:pPr>
    </w:p>
    <w:p w14:paraId="728B1A1E" w14:textId="77777777" w:rsidR="00C900A3" w:rsidRDefault="00C900A3" w:rsidP="00C900A3">
      <w:pPr>
        <w:rPr>
          <w:rFonts w:eastAsia="SimSun" w:cs="DejaVu Sans"/>
        </w:rPr>
      </w:pPr>
      <w:r>
        <w:rPr>
          <w:rFonts w:eastAsia="SimSun" w:cs="DejaVu Sans"/>
        </w:rPr>
        <w:br w:type="page"/>
      </w:r>
    </w:p>
    <w:p w14:paraId="5D75EE8D" w14:textId="77777777" w:rsidR="00612900" w:rsidRDefault="00612900" w:rsidP="00C900A3">
      <w:pPr>
        <w:tabs>
          <w:tab w:val="left" w:pos="567"/>
        </w:tabs>
        <w:ind w:left="567" w:hanging="567"/>
        <w:rPr>
          <w:rFonts w:ascii="MS Gothic" w:eastAsia="MS Gothic" w:hAnsi="MS Gothic" w:cs="DejaVu Sans"/>
          <w:sz w:val="28"/>
          <w:szCs w:val="28"/>
        </w:rPr>
      </w:pPr>
      <w:r>
        <w:rPr>
          <w:rFonts w:ascii="MS Gothic" w:eastAsia="MS Gothic" w:hAnsi="MS Gothic" w:cs="DejaVu Sans" w:hint="eastAsia"/>
          <w:sz w:val="28"/>
          <w:szCs w:val="28"/>
        </w:rPr>
        <w:lastRenderedPageBreak/>
        <w:t>F</w:t>
      </w:r>
      <w:r>
        <w:rPr>
          <w:rFonts w:ascii="MS Gothic" w:eastAsia="MS Gothic" w:hAnsi="MS Gothic" w:cs="DejaVu Sans"/>
          <w:sz w:val="28"/>
          <w:szCs w:val="28"/>
        </w:rPr>
        <w:t>ür alles, was mit Futter zu tun hat</w:t>
      </w:r>
    </w:p>
    <w:p w14:paraId="104D8898" w14:textId="77777777" w:rsidR="00612900" w:rsidRDefault="00612900" w:rsidP="00C900A3">
      <w:pPr>
        <w:tabs>
          <w:tab w:val="left" w:pos="567"/>
        </w:tabs>
        <w:ind w:left="567" w:hanging="567"/>
        <w:rPr>
          <w:rFonts w:ascii="MS Gothic" w:eastAsia="MS Gothic" w:hAnsi="MS Gothic" w:cs="DejaVu Sans"/>
          <w:sz w:val="28"/>
          <w:szCs w:val="28"/>
        </w:rPr>
      </w:pPr>
    </w:p>
    <w:p w14:paraId="097DDBE1" w14:textId="77777777" w:rsidR="00C900A3" w:rsidRPr="004770E2" w:rsidRDefault="00C900A3" w:rsidP="00C900A3">
      <w:pPr>
        <w:tabs>
          <w:tab w:val="left" w:pos="567"/>
        </w:tabs>
        <w:ind w:left="567" w:hanging="567"/>
        <w:rPr>
          <w:rFonts w:eastAsia="SimSun" w:cs="DejaVu Sans"/>
        </w:rPr>
      </w:pPr>
      <w:r>
        <w:rPr>
          <w:rFonts w:ascii="MS Gothic" w:eastAsia="MS Gothic" w:hAnsi="MS Gothic" w:cs="DejaVu Sans" w:hint="eastAsia"/>
          <w:sz w:val="28"/>
          <w:szCs w:val="28"/>
        </w:rPr>
        <w:t>☐</w:t>
      </w:r>
      <w:r w:rsidRPr="00AF21D5">
        <w:rPr>
          <w:rFonts w:eastAsia="SimSun" w:cs="DejaVu Sans"/>
          <w:sz w:val="28"/>
          <w:szCs w:val="28"/>
        </w:rPr>
        <w:tab/>
      </w:r>
      <w:r w:rsidRPr="004770E2">
        <w:rPr>
          <w:rFonts w:eastAsia="SimSun" w:cs="DejaVu Sans"/>
        </w:rPr>
        <w:t>Ich möchte eine natürliche Nährstoffabdeckung, auch wenn so nicht immer genau 100% erreicht werden (meist knapp 85 – 95 % im Durchschnitt, was jedoch kein Problem darstellt)</w:t>
      </w:r>
    </w:p>
    <w:p w14:paraId="3C69041B" w14:textId="77777777" w:rsidR="00C900A3" w:rsidRDefault="00C900A3" w:rsidP="00C900A3">
      <w:pPr>
        <w:tabs>
          <w:tab w:val="left" w:pos="567"/>
        </w:tabs>
        <w:ind w:left="567" w:hanging="567"/>
        <w:rPr>
          <w:rFonts w:eastAsia="SimSun" w:cs="DejaVu Sans"/>
        </w:rPr>
      </w:pPr>
      <w:r w:rsidRPr="00AF21D5">
        <w:rPr>
          <w:rFonts w:ascii="MS Gothic" w:eastAsia="MS Gothic" w:hAnsi="MS Gothic" w:cs="DejaVu Sans" w:hint="eastAsia"/>
          <w:sz w:val="28"/>
          <w:szCs w:val="28"/>
        </w:rPr>
        <w:t>☐</w:t>
      </w:r>
      <w:r>
        <w:rPr>
          <w:rFonts w:eastAsia="SimSun" w:cs="DejaVu Sans"/>
          <w:sz w:val="36"/>
          <w:szCs w:val="36"/>
        </w:rPr>
        <w:tab/>
      </w:r>
      <w:r w:rsidRPr="004770E2">
        <w:rPr>
          <w:rFonts w:eastAsia="SimSun" w:cs="DejaVu Sans"/>
        </w:rPr>
        <w:t xml:space="preserve">Ich möchte 100% Nährstoffabdeckung, auch wenn hier supplementiert (also Pulver oder </w:t>
      </w:r>
      <w:proofErr w:type="spellStart"/>
      <w:r w:rsidRPr="004770E2">
        <w:rPr>
          <w:rFonts w:eastAsia="SimSun" w:cs="DejaVu Sans"/>
        </w:rPr>
        <w:t>Kaspeln</w:t>
      </w:r>
      <w:proofErr w:type="spellEnd"/>
      <w:r w:rsidRPr="004770E2">
        <w:rPr>
          <w:rFonts w:eastAsia="SimSun" w:cs="DejaVu Sans"/>
        </w:rPr>
        <w:t>) werden muss.</w:t>
      </w:r>
    </w:p>
    <w:p w14:paraId="23CF5095" w14:textId="77777777" w:rsidR="00C900A3" w:rsidRPr="004770E2" w:rsidRDefault="00C900A3" w:rsidP="00C900A3">
      <w:pPr>
        <w:tabs>
          <w:tab w:val="left" w:pos="567"/>
        </w:tabs>
        <w:ind w:left="567" w:hanging="567"/>
        <w:rPr>
          <w:rFonts w:eastAsia="SimSun" w:cs="DejaVu Sans"/>
        </w:rPr>
      </w:pPr>
    </w:p>
    <w:p w14:paraId="635336A0" w14:textId="77777777" w:rsidR="00612900" w:rsidRDefault="00612900" w:rsidP="00C900A3">
      <w:pPr>
        <w:rPr>
          <w:rFonts w:eastAsia="SimSun" w:cs="DejaVu Sans"/>
          <w:b/>
          <w:bCs/>
          <w:sz w:val="36"/>
          <w:szCs w:val="36"/>
        </w:rPr>
      </w:pPr>
      <w:r>
        <w:rPr>
          <w:rFonts w:eastAsia="SimSun" w:cs="DejaVu Sans"/>
          <w:b/>
          <w:bCs/>
          <w:sz w:val="36"/>
          <w:szCs w:val="36"/>
        </w:rPr>
        <w:t>Auftrag</w:t>
      </w:r>
    </w:p>
    <w:p w14:paraId="0A637171" w14:textId="77777777" w:rsidR="00612900" w:rsidRDefault="00612900" w:rsidP="00C900A3">
      <w:pPr>
        <w:rPr>
          <w:rFonts w:eastAsia="SimSun" w:cs="DejaVu Sans"/>
          <w:b/>
          <w:bCs/>
          <w:sz w:val="36"/>
          <w:szCs w:val="36"/>
        </w:rPr>
      </w:pPr>
    </w:p>
    <w:p w14:paraId="2403C34F" w14:textId="77777777" w:rsidR="00C900A3" w:rsidRDefault="00C900A3" w:rsidP="00C900A3">
      <w:pPr>
        <w:rPr>
          <w:rFonts w:eastAsia="SimSun" w:cs="DejaVu Sans"/>
        </w:rPr>
      </w:pPr>
      <w:r w:rsidRPr="004770E2">
        <w:rPr>
          <w:rFonts w:eastAsia="SimSun" w:cs="DejaVu Sans"/>
        </w:rPr>
        <w:t xml:space="preserve">Hiermit erteile ich Ihnen den Auftrag für </w:t>
      </w:r>
      <w:r w:rsidR="003A7F1E">
        <w:rPr>
          <w:rFonts w:eastAsia="SimSun" w:cs="DejaVu Sans"/>
        </w:rPr>
        <w:t>folgende, oben</w:t>
      </w:r>
      <w:r w:rsidR="00612900">
        <w:rPr>
          <w:rFonts w:eastAsia="SimSun" w:cs="DejaVu Sans"/>
        </w:rPr>
        <w:t xml:space="preserve"> auf der vorherigen Seite</w:t>
      </w:r>
      <w:r w:rsidR="003A7F1E">
        <w:rPr>
          <w:rFonts w:eastAsia="SimSun" w:cs="DejaVu Sans"/>
        </w:rPr>
        <w:t xml:space="preserve"> aufgeführte</w:t>
      </w:r>
      <w:r w:rsidR="00612900">
        <w:rPr>
          <w:rFonts w:eastAsia="SimSun" w:cs="DejaVu Sans"/>
        </w:rPr>
        <w:t>n</w:t>
      </w:r>
      <w:r w:rsidR="003A7F1E">
        <w:rPr>
          <w:rFonts w:eastAsia="SimSun" w:cs="DejaVu Sans"/>
        </w:rPr>
        <w:t xml:space="preserve"> Leistungen</w:t>
      </w:r>
      <w:r w:rsidRPr="004770E2">
        <w:rPr>
          <w:rFonts w:eastAsia="SimSun" w:cs="DejaVu Sans"/>
        </w:rPr>
        <w:t>. Die Datenschutzerklärung habe ich gelesen.</w:t>
      </w:r>
    </w:p>
    <w:p w14:paraId="3F687D93" w14:textId="77777777" w:rsidR="00391F37" w:rsidRDefault="00391F37" w:rsidP="00C900A3">
      <w:pPr>
        <w:rPr>
          <w:rFonts w:eastAsia="SimSun" w:cs="DejaVu Sans"/>
        </w:rPr>
      </w:pPr>
      <w:r w:rsidRPr="00AF21D5">
        <w:rPr>
          <w:rFonts w:ascii="MS Gothic" w:eastAsia="MS Gothic" w:hAnsi="MS Gothic" w:cs="DejaVu Sans" w:hint="eastAsia"/>
          <w:sz w:val="28"/>
          <w:szCs w:val="28"/>
        </w:rPr>
        <w:t>☐</w:t>
      </w:r>
      <w:r>
        <w:rPr>
          <w:rFonts w:ascii="MS Gothic" w:eastAsia="MS Gothic" w:hAnsi="MS Gothic" w:cs="DejaVu Sans"/>
          <w:sz w:val="28"/>
          <w:szCs w:val="28"/>
        </w:rPr>
        <w:t xml:space="preserve"> </w:t>
      </w:r>
      <w:r>
        <w:rPr>
          <w:rFonts w:eastAsia="SimSun" w:cs="DejaVu Sans"/>
        </w:rPr>
        <w:t xml:space="preserve">Damit mit dem Auftrag sofort nach Eingang der Anzahlung (in Höhe von 50 % des Rechnungsbetrages) begonnen werden kann, verzichte ich </w:t>
      </w:r>
      <w:proofErr w:type="spellStart"/>
      <w:r>
        <w:rPr>
          <w:rFonts w:eastAsia="SimSun" w:cs="DejaVu Sans"/>
        </w:rPr>
        <w:t>ausdrückllich</w:t>
      </w:r>
      <w:proofErr w:type="spellEnd"/>
      <w:r>
        <w:rPr>
          <w:rFonts w:eastAsia="SimSun" w:cs="DejaVu Sans"/>
        </w:rPr>
        <w:t xml:space="preserve"> auf die 14 Tage Widerrufsrecht.</w:t>
      </w:r>
    </w:p>
    <w:p w14:paraId="26A63C02" w14:textId="77777777" w:rsidR="00391F37" w:rsidRPr="004770E2" w:rsidRDefault="00391F37" w:rsidP="00C900A3">
      <w:pPr>
        <w:rPr>
          <w:rFonts w:eastAsia="SimSun" w:cs="DejaVu Sans"/>
        </w:rPr>
      </w:pPr>
      <w:r w:rsidRPr="00AF21D5">
        <w:rPr>
          <w:rFonts w:ascii="MS Gothic" w:eastAsia="MS Gothic" w:hAnsi="MS Gothic" w:cs="DejaVu Sans" w:hint="eastAsia"/>
          <w:sz w:val="28"/>
          <w:szCs w:val="28"/>
        </w:rPr>
        <w:t>☐</w:t>
      </w:r>
      <w:r>
        <w:rPr>
          <w:rFonts w:ascii="MS Gothic" w:eastAsia="MS Gothic" w:hAnsi="MS Gothic" w:cs="DejaVu Sans"/>
          <w:sz w:val="28"/>
          <w:szCs w:val="28"/>
        </w:rPr>
        <w:t xml:space="preserve"> </w:t>
      </w:r>
      <w:r>
        <w:rPr>
          <w:rFonts w:eastAsia="SimSun" w:cs="DejaVu Sans"/>
        </w:rPr>
        <w:t>Ich verzichte nicht auf die Widerspruchsfrist und warte deshalb 14 Tage, bis mit dem Auftrag nach Erhalt der Anzahlung in Höhe von 50 % begonnen wird.</w:t>
      </w:r>
    </w:p>
    <w:p w14:paraId="5258D6C4" w14:textId="77777777" w:rsidR="00C900A3" w:rsidRDefault="00C900A3" w:rsidP="00C900A3">
      <w:pPr>
        <w:rPr>
          <w:rFonts w:eastAsia="SimSun" w:cs="DejaVu Sans"/>
        </w:rPr>
      </w:pPr>
      <w:r w:rsidRPr="004770E2">
        <w:rPr>
          <w:rFonts w:eastAsia="SimSun" w:cs="DejaVu Sans"/>
        </w:rPr>
        <w:t>Mit ist bekannt, dass hierbei Kosten</w:t>
      </w:r>
      <w:r w:rsidR="00A22BF0">
        <w:rPr>
          <w:rFonts w:eastAsia="SimSun" w:cs="DejaVu Sans"/>
        </w:rPr>
        <w:t xml:space="preserve"> für die Bearbeitung des Anamnesebogens und die Erstellung eines Planes entstehen laut </w:t>
      </w:r>
      <w:r w:rsidR="00306C1A">
        <w:rPr>
          <w:rFonts w:eastAsia="SimSun" w:cs="DejaVu Sans"/>
        </w:rPr>
        <w:t xml:space="preserve">aktueller </w:t>
      </w:r>
      <w:r w:rsidR="00A22BF0">
        <w:rPr>
          <w:rFonts w:eastAsia="SimSun" w:cs="DejaVu Sans"/>
        </w:rPr>
        <w:t>Preisliste</w:t>
      </w:r>
      <w:r w:rsidRPr="004770E2">
        <w:rPr>
          <w:rFonts w:eastAsia="SimSun" w:cs="DejaVu Sans"/>
        </w:rPr>
        <w:t xml:space="preserve"> entstehen. Nach Rücksendung des Anmeldebogens erhalte ich </w:t>
      </w:r>
      <w:r w:rsidR="00306C1A">
        <w:rPr>
          <w:rFonts w:eastAsia="SimSun" w:cs="DejaVu Sans"/>
        </w:rPr>
        <w:t xml:space="preserve">nach dem ersten Telefonat </w:t>
      </w:r>
      <w:r w:rsidR="003A7F1E">
        <w:rPr>
          <w:rFonts w:eastAsia="SimSun" w:cs="DejaVu Sans"/>
        </w:rPr>
        <w:t xml:space="preserve">bzw. nach der Eingangsbestätigung </w:t>
      </w:r>
      <w:r w:rsidRPr="004770E2">
        <w:rPr>
          <w:rFonts w:eastAsia="SimSun" w:cs="DejaVu Sans"/>
        </w:rPr>
        <w:t xml:space="preserve">eine Rechnung für </w:t>
      </w:r>
      <w:r w:rsidR="003A7F1E">
        <w:rPr>
          <w:rFonts w:eastAsia="SimSun" w:cs="DejaVu Sans"/>
        </w:rPr>
        <w:t>die gebuchten Leistungen</w:t>
      </w:r>
      <w:r w:rsidRPr="004770E2">
        <w:rPr>
          <w:rFonts w:eastAsia="SimSun" w:cs="DejaVu Sans"/>
        </w:rPr>
        <w:t xml:space="preserve">, </w:t>
      </w:r>
      <w:r w:rsidR="003A7F1E">
        <w:rPr>
          <w:rFonts w:eastAsia="SimSun" w:cs="DejaVu Sans"/>
        </w:rPr>
        <w:t xml:space="preserve">mit </w:t>
      </w:r>
      <w:r w:rsidRPr="004770E2">
        <w:rPr>
          <w:rFonts w:eastAsia="SimSun" w:cs="DejaVu Sans"/>
        </w:rPr>
        <w:t>welche</w:t>
      </w:r>
      <w:r w:rsidR="003A7F1E">
        <w:rPr>
          <w:rFonts w:eastAsia="SimSun" w:cs="DejaVu Sans"/>
        </w:rPr>
        <w:t>n</w:t>
      </w:r>
      <w:r w:rsidRPr="004770E2">
        <w:rPr>
          <w:rFonts w:eastAsia="SimSun" w:cs="DejaVu Sans"/>
        </w:rPr>
        <w:t xml:space="preserve"> </w:t>
      </w:r>
      <w:r w:rsidR="00306C1A">
        <w:rPr>
          <w:rFonts w:eastAsia="SimSun" w:cs="DejaVu Sans"/>
        </w:rPr>
        <w:t>schnellstmöglich</w:t>
      </w:r>
      <w:r w:rsidRPr="004770E2">
        <w:rPr>
          <w:rFonts w:eastAsia="SimSun" w:cs="DejaVu Sans"/>
        </w:rPr>
        <w:t xml:space="preserve"> nach Geldeingang (Bank</w:t>
      </w:r>
      <w:r>
        <w:rPr>
          <w:rFonts w:eastAsia="SimSun" w:cs="DejaVu Sans"/>
        </w:rPr>
        <w:t xml:space="preserve"> Sparkasse Mainz DE 87 5505 0120 0200 0244 </w:t>
      </w:r>
      <w:proofErr w:type="gramStart"/>
      <w:r>
        <w:rPr>
          <w:rFonts w:eastAsia="SimSun" w:cs="DejaVu Sans"/>
        </w:rPr>
        <w:t xml:space="preserve">79 </w:t>
      </w:r>
      <w:r w:rsidRPr="004770E2">
        <w:rPr>
          <w:rFonts w:eastAsia="SimSun" w:cs="DejaVu Sans"/>
        </w:rPr>
        <w:t xml:space="preserve"> oder</w:t>
      </w:r>
      <w:proofErr w:type="gramEnd"/>
      <w:r w:rsidRPr="004770E2">
        <w:rPr>
          <w:rFonts w:eastAsia="SimSun" w:cs="DejaVu Sans"/>
        </w:rPr>
        <w:t xml:space="preserve"> </w:t>
      </w:r>
      <w:proofErr w:type="spellStart"/>
      <w:r w:rsidRPr="004770E2">
        <w:rPr>
          <w:rFonts w:eastAsia="SimSun" w:cs="DejaVu Sans"/>
        </w:rPr>
        <w:t>Paypal</w:t>
      </w:r>
      <w:proofErr w:type="spellEnd"/>
      <w:r>
        <w:rPr>
          <w:rFonts w:eastAsia="SimSun" w:cs="DejaVu Sans"/>
        </w:rPr>
        <w:t xml:space="preserve"> beratung@hundedialog.de</w:t>
      </w:r>
      <w:r w:rsidRPr="004770E2">
        <w:rPr>
          <w:rFonts w:eastAsia="SimSun" w:cs="DejaVu Sans"/>
        </w:rPr>
        <w:t>) begonnen wird.</w:t>
      </w:r>
    </w:p>
    <w:p w14:paraId="35340654" w14:textId="77777777" w:rsidR="00306C1A" w:rsidRDefault="00306C1A" w:rsidP="00C900A3">
      <w:pPr>
        <w:rPr>
          <w:rFonts w:eastAsia="SimSun" w:cs="DejaVu Sans"/>
        </w:rPr>
      </w:pPr>
      <w:r>
        <w:rPr>
          <w:rFonts w:eastAsia="SimSun" w:cs="DejaVu Sans"/>
        </w:rPr>
        <w:t xml:space="preserve">Zusätzliche Arbeiten, welche den Umfang eines kalkulierten Planes übersteigen wie z. B. eine deutlich längere Anamnese und mehrere längere Telefonate, Fragen zu anderen </w:t>
      </w:r>
      <w:r w:rsidR="001C375D">
        <w:rPr>
          <w:rFonts w:eastAsia="SimSun" w:cs="DejaVu Sans"/>
        </w:rPr>
        <w:t>T</w:t>
      </w:r>
      <w:r>
        <w:rPr>
          <w:rFonts w:eastAsia="SimSun" w:cs="DejaVu Sans"/>
        </w:rPr>
        <w:t>hemen</w:t>
      </w:r>
      <w:r w:rsidR="00D42673">
        <w:rPr>
          <w:rFonts w:eastAsia="SimSun" w:cs="DejaVu Sans"/>
        </w:rPr>
        <w:t xml:space="preserve"> </w:t>
      </w:r>
      <w:r w:rsidR="001C375D">
        <w:rPr>
          <w:rFonts w:eastAsia="SimSun" w:cs="DejaVu Sans"/>
        </w:rPr>
        <w:t>oder Tieren</w:t>
      </w:r>
      <w:r w:rsidR="00D42673">
        <w:rPr>
          <w:rFonts w:eastAsia="SimSun" w:cs="DejaVu Sans"/>
        </w:rPr>
        <w:t>…</w:t>
      </w:r>
      <w:r>
        <w:rPr>
          <w:rFonts w:eastAsia="SimSun" w:cs="DejaVu Sans"/>
        </w:rPr>
        <w:t xml:space="preserve"> oder </w:t>
      </w:r>
      <w:r w:rsidR="00612900">
        <w:rPr>
          <w:rFonts w:eastAsia="SimSun" w:cs="DejaVu Sans"/>
        </w:rPr>
        <w:t xml:space="preserve">TCM- </w:t>
      </w:r>
      <w:r w:rsidR="00925E5F">
        <w:rPr>
          <w:rFonts w:eastAsia="SimSun" w:cs="DejaVu Sans"/>
        </w:rPr>
        <w:t xml:space="preserve">oder Aromaölberatungen, aufwändigere Vitalpilzberatungen, Beratungen zu anderen </w:t>
      </w:r>
      <w:r w:rsidR="001C375D">
        <w:rPr>
          <w:rFonts w:eastAsia="SimSun" w:cs="DejaVu Sans"/>
        </w:rPr>
        <w:t>Tieren</w:t>
      </w:r>
      <w:r w:rsidR="00925E5F">
        <w:rPr>
          <w:rFonts w:eastAsia="SimSun" w:cs="DejaVu Sans"/>
        </w:rPr>
        <w:t xml:space="preserve"> in der Familie oder im Bekanntenkreis … müssen gesondert berechnet werden, da diese sonst den Rahmen der Anamnese bzw. Nachbetreuung mehr als sprengen würden. </w:t>
      </w:r>
    </w:p>
    <w:p w14:paraId="27E3984A" w14:textId="77777777" w:rsidR="00A22BF0" w:rsidRDefault="00A22BF0" w:rsidP="00C900A3">
      <w:pPr>
        <w:rPr>
          <w:rFonts w:eastAsia="SimSun" w:cs="DejaVu Sans"/>
        </w:rPr>
      </w:pPr>
      <w:r>
        <w:rPr>
          <w:rFonts w:eastAsia="SimSun" w:cs="DejaVu Sans"/>
        </w:rPr>
        <w:t xml:space="preserve">Da </w:t>
      </w:r>
      <w:r w:rsidR="00612900">
        <w:rPr>
          <w:rFonts w:eastAsia="SimSun" w:cs="DejaVu Sans"/>
        </w:rPr>
        <w:t>je</w:t>
      </w:r>
      <w:r>
        <w:rPr>
          <w:rFonts w:eastAsia="SimSun" w:cs="DejaVu Sans"/>
        </w:rPr>
        <w:t>der Plan aber individuell für jede</w:t>
      </w:r>
      <w:r w:rsidR="001C375D">
        <w:rPr>
          <w:rFonts w:eastAsia="SimSun" w:cs="DejaVu Sans"/>
        </w:rPr>
        <w:t>s Tier</w:t>
      </w:r>
      <w:r>
        <w:rPr>
          <w:rFonts w:eastAsia="SimSun" w:cs="DejaVu Sans"/>
        </w:rPr>
        <w:t xml:space="preserve"> erstellt wird, ist mit ein paar Tagen Wartezeit </w:t>
      </w:r>
      <w:r w:rsidR="00306C1A">
        <w:rPr>
          <w:rFonts w:eastAsia="SimSun" w:cs="DejaVu Sans"/>
        </w:rPr>
        <w:t xml:space="preserve">(kann im Telefonat zum Anamnesebogen erfragt werden) </w:t>
      </w:r>
      <w:r>
        <w:rPr>
          <w:rFonts w:eastAsia="SimSun" w:cs="DejaVu Sans"/>
        </w:rPr>
        <w:t>für den Plan zu rechnen.</w:t>
      </w:r>
    </w:p>
    <w:p w14:paraId="61560534" w14:textId="77777777" w:rsidR="00925E5F" w:rsidRDefault="00925E5F" w:rsidP="00C900A3">
      <w:pPr>
        <w:rPr>
          <w:rFonts w:eastAsia="SimSun" w:cs="DejaVu Sans"/>
        </w:rPr>
      </w:pPr>
    </w:p>
    <w:p w14:paraId="3C12902E" w14:textId="77777777" w:rsidR="00C900A3" w:rsidRDefault="00306C1A" w:rsidP="00C900A3">
      <w:pPr>
        <w:rPr>
          <w:rFonts w:eastAsia="SimSun" w:cs="DejaVu Sans"/>
        </w:rPr>
      </w:pPr>
      <w:r>
        <w:rPr>
          <w:rFonts w:eastAsia="SimSun" w:cs="DejaVu Sans"/>
        </w:rPr>
        <w:t>Auch wenn es einmal länger dauert, weil ein sehr kranke</w:t>
      </w:r>
      <w:r w:rsidR="001C375D">
        <w:rPr>
          <w:rFonts w:eastAsia="SimSun" w:cs="DejaVu Sans"/>
        </w:rPr>
        <w:t>s Tier</w:t>
      </w:r>
      <w:r>
        <w:rPr>
          <w:rFonts w:eastAsia="SimSun" w:cs="DejaVu Sans"/>
        </w:rPr>
        <w:t xml:space="preserve"> dazwischen seinen Plan dringend benötigt. Dazwischen beantworte ich noch zahlreiche Fragen, nicht nur zum Plan. Deshalb sitze ich auch manchmal etwas länger an einem Plan, weil einige Notfallpläne oder andere Fragen hereinkommen</w:t>
      </w:r>
      <w:r w:rsidR="00391F37">
        <w:rPr>
          <w:rFonts w:eastAsia="SimSun" w:cs="DejaVu Sans"/>
        </w:rPr>
        <w:t xml:space="preserve"> oder auch der Plan für gerade Ihren Hund etwas mehr Recherche benötigt, weil Ihr Tier doch mehr wie eine Sache zu berücksichtigen hat oder auch Infos von Herstellern eingeholt werden </w:t>
      </w:r>
      <w:proofErr w:type="gramStart"/>
      <w:r w:rsidR="00391F37">
        <w:rPr>
          <w:rFonts w:eastAsia="SimSun" w:cs="DejaVu Sans"/>
        </w:rPr>
        <w:t>müssen.</w:t>
      </w:r>
      <w:r>
        <w:rPr>
          <w:rFonts w:eastAsia="SimSun" w:cs="DejaVu Sans"/>
        </w:rPr>
        <w:t>.</w:t>
      </w:r>
      <w:proofErr w:type="gramEnd"/>
    </w:p>
    <w:p w14:paraId="2F320AF4" w14:textId="77777777" w:rsidR="00306C1A" w:rsidRDefault="00306C1A" w:rsidP="00C900A3">
      <w:pPr>
        <w:rPr>
          <w:rFonts w:eastAsia="SimSun" w:cs="DejaVu Sans"/>
        </w:rPr>
      </w:pPr>
      <w:r>
        <w:rPr>
          <w:rFonts w:eastAsia="SimSun" w:cs="DejaVu Sans"/>
        </w:rPr>
        <w:t>Ich arbeite alle Pläne nach einer Liste ab und es bekommt jeder seine Unterlagen.</w:t>
      </w:r>
    </w:p>
    <w:p w14:paraId="2DDB0F1B" w14:textId="77777777" w:rsidR="00306C1A" w:rsidRDefault="00306C1A" w:rsidP="00C900A3">
      <w:pPr>
        <w:rPr>
          <w:rFonts w:eastAsia="SimSun" w:cs="DejaVu Sans"/>
        </w:rPr>
      </w:pPr>
    </w:p>
    <w:p w14:paraId="47DF37D4" w14:textId="77777777" w:rsidR="00C900A3" w:rsidRDefault="00C900A3" w:rsidP="00C900A3">
      <w:pPr>
        <w:rPr>
          <w:rFonts w:eastAsia="SimSun" w:cs="DejaVu Sans"/>
        </w:rPr>
      </w:pPr>
      <w:r>
        <w:rPr>
          <w:rFonts w:eastAsia="SimSun" w:cs="DejaVu Sans"/>
        </w:rPr>
        <w:t xml:space="preserve">Bitte für den Plan auch ein Digitalfoto des </w:t>
      </w:r>
      <w:r w:rsidR="00391F37">
        <w:rPr>
          <w:rFonts w:eastAsia="SimSun" w:cs="DejaVu Sans"/>
        </w:rPr>
        <w:t>Hundes</w:t>
      </w:r>
      <w:r>
        <w:rPr>
          <w:rFonts w:eastAsia="SimSun" w:cs="DejaVu Sans"/>
        </w:rPr>
        <w:t xml:space="preserve"> mitschicken (sieht auf dem Deckblatt „persönlicher“ aus</w:t>
      </w:r>
      <w:r w:rsidR="001F1FE8">
        <w:rPr>
          <w:rFonts w:eastAsia="SimSun" w:cs="DejaVu Sans"/>
        </w:rPr>
        <w:t>) und es ist auch schöner, wenn man d</w:t>
      </w:r>
      <w:r w:rsidR="001C375D">
        <w:rPr>
          <w:rFonts w:eastAsia="SimSun" w:cs="DejaVu Sans"/>
        </w:rPr>
        <w:t>as</w:t>
      </w:r>
      <w:r w:rsidR="001F1FE8">
        <w:rPr>
          <w:rFonts w:eastAsia="SimSun" w:cs="DejaVu Sans"/>
        </w:rPr>
        <w:t xml:space="preserve"> betreffende </w:t>
      </w:r>
      <w:r w:rsidR="00391F37">
        <w:rPr>
          <w:rFonts w:eastAsia="SimSun" w:cs="DejaVu Sans"/>
        </w:rPr>
        <w:t>Tier</w:t>
      </w:r>
      <w:r w:rsidR="001F1FE8">
        <w:rPr>
          <w:rFonts w:eastAsia="SimSun" w:cs="DejaVu Sans"/>
        </w:rPr>
        <w:t xml:space="preserve"> einmal sieht</w:t>
      </w:r>
      <w:r>
        <w:rPr>
          <w:rFonts w:eastAsia="SimSun" w:cs="DejaVu Sans"/>
        </w:rPr>
        <w:t>.</w:t>
      </w:r>
    </w:p>
    <w:p w14:paraId="596DA29F" w14:textId="77777777" w:rsidR="00A22BF0" w:rsidRDefault="00A22BF0" w:rsidP="00C900A3">
      <w:pPr>
        <w:rPr>
          <w:rFonts w:eastAsia="SimSun" w:cs="DejaVu Sans"/>
        </w:rPr>
      </w:pPr>
      <w:r>
        <w:rPr>
          <w:rFonts w:eastAsia="SimSun" w:cs="DejaVu Sans"/>
        </w:rPr>
        <w:t>Ebenfalls sehr hilfreich sind bereits vorhandene Untersuchungsergebnisse.</w:t>
      </w:r>
    </w:p>
    <w:p w14:paraId="5E048919" w14:textId="77777777" w:rsidR="00391F37" w:rsidRDefault="00391F37" w:rsidP="00C900A3">
      <w:pPr>
        <w:rPr>
          <w:rFonts w:eastAsia="SimSun" w:cs="DejaVu Sans"/>
        </w:rPr>
      </w:pPr>
    </w:p>
    <w:p w14:paraId="6F0C6E07" w14:textId="77777777" w:rsidR="00391F37" w:rsidRDefault="00391F37" w:rsidP="00C900A3">
      <w:pPr>
        <w:rPr>
          <w:rFonts w:ascii="MS Gothic" w:eastAsia="MS Gothic" w:hAnsi="MS Gothic" w:cs="DejaVu Sans"/>
          <w:sz w:val="28"/>
          <w:szCs w:val="28"/>
        </w:rPr>
      </w:pPr>
      <w:r w:rsidRPr="00AF21D5">
        <w:rPr>
          <w:rFonts w:ascii="MS Gothic" w:eastAsia="MS Gothic" w:hAnsi="MS Gothic" w:cs="DejaVu Sans" w:hint="eastAsia"/>
          <w:sz w:val="28"/>
          <w:szCs w:val="28"/>
        </w:rPr>
        <w:t>☐</w:t>
      </w:r>
      <w:r>
        <w:rPr>
          <w:rFonts w:ascii="MS Gothic" w:eastAsia="MS Gothic" w:hAnsi="MS Gothic" w:cs="DejaVu Sans"/>
          <w:sz w:val="28"/>
          <w:szCs w:val="28"/>
        </w:rPr>
        <w:t xml:space="preserve"> Mein Plan ist sehr eilig und sollte </w:t>
      </w:r>
    </w:p>
    <w:p w14:paraId="4AE5FC9A" w14:textId="77777777" w:rsidR="00391F37" w:rsidRDefault="00391F37" w:rsidP="00C900A3">
      <w:pPr>
        <w:rPr>
          <w:rFonts w:ascii="MS Gothic" w:eastAsia="MS Gothic" w:hAnsi="MS Gothic" w:cs="DejaVu Sans"/>
          <w:sz w:val="28"/>
          <w:szCs w:val="28"/>
        </w:rPr>
      </w:pPr>
      <w:r>
        <w:rPr>
          <w:rFonts w:ascii="MS Gothic" w:eastAsia="MS Gothic" w:hAnsi="MS Gothic" w:cs="DejaVu Sans"/>
          <w:sz w:val="28"/>
          <w:szCs w:val="28"/>
        </w:rPr>
        <w:tab/>
      </w:r>
      <w:r w:rsidRPr="00AF21D5">
        <w:rPr>
          <w:rFonts w:ascii="MS Gothic" w:eastAsia="MS Gothic" w:hAnsi="MS Gothic" w:cs="DejaVu Sans" w:hint="eastAsia"/>
          <w:sz w:val="28"/>
          <w:szCs w:val="28"/>
        </w:rPr>
        <w:t>☐</w:t>
      </w:r>
      <w:r>
        <w:rPr>
          <w:rFonts w:ascii="MS Gothic" w:eastAsia="MS Gothic" w:hAnsi="MS Gothic" w:cs="DejaVu Sans"/>
          <w:sz w:val="28"/>
          <w:szCs w:val="28"/>
        </w:rPr>
        <w:t xml:space="preserve"> über Nacht (+ 30,00 Euro)</w:t>
      </w:r>
    </w:p>
    <w:p w14:paraId="741875BC" w14:textId="77777777" w:rsidR="00391F37" w:rsidRDefault="00391F37" w:rsidP="00C900A3">
      <w:pPr>
        <w:rPr>
          <w:rFonts w:ascii="MS Gothic" w:eastAsia="MS Gothic" w:hAnsi="MS Gothic" w:cs="DejaVu Sans"/>
          <w:sz w:val="28"/>
          <w:szCs w:val="28"/>
        </w:rPr>
      </w:pPr>
      <w:r>
        <w:rPr>
          <w:rFonts w:ascii="MS Gothic" w:eastAsia="MS Gothic" w:hAnsi="MS Gothic" w:cs="DejaVu Sans"/>
          <w:sz w:val="28"/>
          <w:szCs w:val="28"/>
        </w:rPr>
        <w:tab/>
      </w:r>
      <w:r w:rsidRPr="00AF21D5">
        <w:rPr>
          <w:rFonts w:ascii="MS Gothic" w:eastAsia="MS Gothic" w:hAnsi="MS Gothic" w:cs="DejaVu Sans" w:hint="eastAsia"/>
          <w:sz w:val="28"/>
          <w:szCs w:val="28"/>
        </w:rPr>
        <w:t>☐</w:t>
      </w:r>
      <w:r>
        <w:rPr>
          <w:rFonts w:ascii="MS Gothic" w:eastAsia="MS Gothic" w:hAnsi="MS Gothic" w:cs="DejaVu Sans"/>
          <w:sz w:val="28"/>
          <w:szCs w:val="28"/>
        </w:rPr>
        <w:t xml:space="preserve"> innerhalb von 24 Stunden (+ 20,00 Euro)</w:t>
      </w:r>
    </w:p>
    <w:p w14:paraId="6969ACAC" w14:textId="77777777" w:rsidR="00391F37" w:rsidRDefault="00391F37" w:rsidP="00C900A3">
      <w:pPr>
        <w:rPr>
          <w:rFonts w:ascii="MS Gothic" w:eastAsia="MS Gothic" w:hAnsi="MS Gothic" w:cs="DejaVu Sans"/>
          <w:sz w:val="28"/>
          <w:szCs w:val="28"/>
        </w:rPr>
      </w:pPr>
      <w:r>
        <w:rPr>
          <w:rFonts w:ascii="MS Gothic" w:eastAsia="MS Gothic" w:hAnsi="MS Gothic" w:cs="DejaVu Sans"/>
          <w:sz w:val="28"/>
          <w:szCs w:val="28"/>
        </w:rPr>
        <w:tab/>
      </w:r>
      <w:r w:rsidRPr="00AF21D5">
        <w:rPr>
          <w:rFonts w:ascii="MS Gothic" w:eastAsia="MS Gothic" w:hAnsi="MS Gothic" w:cs="DejaVu Sans" w:hint="eastAsia"/>
          <w:sz w:val="28"/>
          <w:szCs w:val="28"/>
        </w:rPr>
        <w:t>☐</w:t>
      </w:r>
      <w:r>
        <w:rPr>
          <w:rFonts w:ascii="MS Gothic" w:eastAsia="MS Gothic" w:hAnsi="MS Gothic" w:cs="DejaVu Sans"/>
          <w:sz w:val="28"/>
          <w:szCs w:val="28"/>
        </w:rPr>
        <w:t xml:space="preserve"> innerhalb von 3 Tagen</w:t>
      </w:r>
      <w:r w:rsidR="00E93BED">
        <w:rPr>
          <w:rFonts w:ascii="MS Gothic" w:eastAsia="MS Gothic" w:hAnsi="MS Gothic" w:cs="DejaVu Sans"/>
          <w:sz w:val="28"/>
          <w:szCs w:val="28"/>
        </w:rPr>
        <w:t xml:space="preserve"> (+ 10,00 Euro)</w:t>
      </w:r>
    </w:p>
    <w:p w14:paraId="16123A99" w14:textId="77777777" w:rsidR="00391F37" w:rsidRDefault="00391F37" w:rsidP="00C900A3">
      <w:pPr>
        <w:rPr>
          <w:rFonts w:ascii="MS Gothic" w:eastAsia="MS Gothic" w:hAnsi="MS Gothic" w:cs="DejaVu Sans"/>
          <w:sz w:val="28"/>
          <w:szCs w:val="28"/>
        </w:rPr>
      </w:pPr>
    </w:p>
    <w:p w14:paraId="545EB993" w14:textId="77777777" w:rsidR="00C900A3" w:rsidRDefault="00391F37" w:rsidP="00C900A3">
      <w:pPr>
        <w:rPr>
          <w:rFonts w:eastAsia="SimSun" w:cs="DejaVu Sans"/>
        </w:rPr>
      </w:pPr>
      <w:r>
        <w:rPr>
          <w:rFonts w:ascii="MS Gothic" w:eastAsia="MS Gothic" w:hAnsi="MS Gothic" w:cs="DejaVu Sans"/>
          <w:sz w:val="28"/>
          <w:szCs w:val="28"/>
        </w:rPr>
        <w:t>Nach Überweisung der Anzahlung fertig sein.</w:t>
      </w:r>
    </w:p>
    <w:p w14:paraId="51022CDE" w14:textId="77777777" w:rsidR="00391F37" w:rsidRDefault="00391F37" w:rsidP="00C900A3">
      <w:pPr>
        <w:rPr>
          <w:rFonts w:eastAsia="SimSun" w:cs="DejaVu Sans"/>
        </w:rPr>
      </w:pPr>
      <w:r w:rsidRPr="00AF21D5">
        <w:rPr>
          <w:rFonts w:ascii="MS Gothic" w:eastAsia="MS Gothic" w:hAnsi="MS Gothic" w:cs="DejaVu Sans" w:hint="eastAsia"/>
          <w:sz w:val="28"/>
          <w:szCs w:val="28"/>
        </w:rPr>
        <w:t>☐</w:t>
      </w:r>
      <w:r>
        <w:rPr>
          <w:rFonts w:ascii="MS Gothic" w:eastAsia="MS Gothic" w:hAnsi="MS Gothic" w:cs="DejaVu Sans"/>
          <w:sz w:val="28"/>
          <w:szCs w:val="28"/>
        </w:rPr>
        <w:t xml:space="preserve"> Mein Plan kann in der normalen Reihenfolge bearbeitet werde</w:t>
      </w:r>
      <w:r w:rsidR="00E93BED">
        <w:rPr>
          <w:rFonts w:ascii="MS Gothic" w:eastAsia="MS Gothic" w:hAnsi="MS Gothic" w:cs="DejaVu Sans"/>
          <w:sz w:val="28"/>
          <w:szCs w:val="28"/>
        </w:rPr>
        <w:t xml:space="preserve">, was je nach Arbeitsanfall hier innerhalb der nächsten 2-3 Tage oder auch länger (ca. 2 Wochen) bedeuten </w:t>
      </w:r>
      <w:proofErr w:type="gramStart"/>
      <w:r w:rsidR="00E93BED">
        <w:rPr>
          <w:rFonts w:ascii="MS Gothic" w:eastAsia="MS Gothic" w:hAnsi="MS Gothic" w:cs="DejaVu Sans"/>
          <w:sz w:val="28"/>
          <w:szCs w:val="28"/>
        </w:rPr>
        <w:t>kann.</w:t>
      </w:r>
      <w:r>
        <w:rPr>
          <w:rFonts w:ascii="MS Gothic" w:eastAsia="MS Gothic" w:hAnsi="MS Gothic" w:cs="DejaVu Sans"/>
          <w:sz w:val="28"/>
          <w:szCs w:val="28"/>
        </w:rPr>
        <w:t>.</w:t>
      </w:r>
      <w:proofErr w:type="gramEnd"/>
    </w:p>
    <w:p w14:paraId="5B803323" w14:textId="77777777" w:rsidR="00391F37" w:rsidRDefault="00391F37" w:rsidP="00C900A3"/>
    <w:p w14:paraId="6036B488" w14:textId="77777777" w:rsidR="00C900A3" w:rsidRDefault="00C900A3" w:rsidP="00C900A3"/>
    <w:p w14:paraId="2DB8B80C" w14:textId="77777777" w:rsidR="00C900A3" w:rsidRDefault="00C900A3" w:rsidP="00C900A3"/>
    <w:p w14:paraId="22797AC1" w14:textId="77777777" w:rsidR="00E93BED" w:rsidRDefault="00E93BED" w:rsidP="00C900A3">
      <w:r>
        <w:lastRenderedPageBreak/>
        <w:t>Hiermit erteile ich den Auftrag wie oben. Darüber hinaus gehende gewünschte Leistungen wie Therapieplan oder Vitalpilzplan bzw. Darmsanierung usw. habe ich oben mit angegeben.</w:t>
      </w:r>
    </w:p>
    <w:p w14:paraId="29670226" w14:textId="77777777" w:rsidR="00E93BED" w:rsidRDefault="00E93BED" w:rsidP="00C900A3"/>
    <w:p w14:paraId="6FCA42F2" w14:textId="77777777" w:rsidR="00C900A3" w:rsidRPr="00412147" w:rsidRDefault="00C900A3" w:rsidP="00C900A3">
      <w:r>
        <w:t>Unterschrift Kunde mit Datum</w:t>
      </w:r>
    </w:p>
    <w:p w14:paraId="3D772145" w14:textId="77777777" w:rsidR="00C900A3" w:rsidRDefault="00C900A3" w:rsidP="00C900A3"/>
    <w:p w14:paraId="1E442883" w14:textId="77777777" w:rsidR="00152EBC" w:rsidRDefault="00152EBC"/>
    <w:sectPr w:rsidR="00152EBC" w:rsidSect="008179E5">
      <w:headerReference w:type="default" r:id="rId6"/>
      <w:footerReference w:type="default" r:id="rId7"/>
      <w:pgSz w:w="11906" w:h="16838"/>
      <w:pgMar w:top="1188" w:right="849" w:bottom="1134" w:left="993" w:header="426"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33B40" w14:textId="77777777" w:rsidR="00254D20" w:rsidRDefault="00254D20">
      <w:pPr>
        <w:spacing w:after="0" w:line="240" w:lineRule="auto"/>
      </w:pPr>
      <w:r>
        <w:separator/>
      </w:r>
    </w:p>
  </w:endnote>
  <w:endnote w:type="continuationSeparator" w:id="0">
    <w:p w14:paraId="506E7DF4" w14:textId="77777777" w:rsidR="00254D20" w:rsidRDefault="0025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jaVu Sans">
    <w:altName w:val="Arial"/>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51553" w14:textId="77777777" w:rsidR="0073195A" w:rsidRPr="00AF21D5" w:rsidRDefault="0073195A" w:rsidP="008179E5">
    <w:pPr>
      <w:pStyle w:val="Fuzeile"/>
      <w:tabs>
        <w:tab w:val="clear" w:pos="9072"/>
        <w:tab w:val="right" w:pos="10065"/>
      </w:tabs>
    </w:pPr>
    <w:r>
      <w:tab/>
    </w:r>
    <w:r>
      <w:tab/>
    </w:r>
    <w:r w:rsidRPr="00AF21D5">
      <w:t xml:space="preserve">Seite </w:t>
    </w:r>
    <w:r w:rsidRPr="00AF21D5">
      <w:fldChar w:fldCharType="begin"/>
    </w:r>
    <w:r w:rsidRPr="00AF21D5">
      <w:instrText>PAGE  \* Arabic  \* MERGEFORMAT</w:instrText>
    </w:r>
    <w:r w:rsidRPr="00AF21D5">
      <w:fldChar w:fldCharType="separate"/>
    </w:r>
    <w:r>
      <w:rPr>
        <w:noProof/>
      </w:rPr>
      <w:t>8</w:t>
    </w:r>
    <w:r w:rsidRPr="00AF21D5">
      <w:fldChar w:fldCharType="end"/>
    </w:r>
    <w:r w:rsidRPr="00AF21D5">
      <w:t xml:space="preserve"> von </w:t>
    </w:r>
    <w:fldSimple w:instr="NUMPAGES  \* Arabic  \* MERGEFORMAT">
      <w:r>
        <w:rPr>
          <w:noProof/>
        </w:rPr>
        <w:t>9</w:t>
      </w:r>
    </w:fldSimple>
  </w:p>
  <w:p w14:paraId="59CFCCF2" w14:textId="77777777" w:rsidR="0073195A" w:rsidRDefault="0073195A" w:rsidP="008179E5">
    <w:pPr>
      <w:pStyle w:val="Fuzeile"/>
      <w:tabs>
        <w:tab w:val="clear" w:pos="9072"/>
        <w:tab w:val="right" w:pos="10065"/>
      </w:tabs>
    </w:pPr>
    <w:r>
      <w:t>Telefon: 06133/4915152</w:t>
    </w:r>
    <w:r>
      <w:tab/>
    </w:r>
    <w:r>
      <w:tab/>
      <w:t>Umsatzsteuer-ID:</w:t>
    </w:r>
  </w:p>
  <w:p w14:paraId="13F637CF" w14:textId="77777777" w:rsidR="0073195A" w:rsidRPr="00C41A47" w:rsidRDefault="0073195A" w:rsidP="008179E5">
    <w:pPr>
      <w:pStyle w:val="Fuzeile"/>
      <w:tabs>
        <w:tab w:val="clear" w:pos="9072"/>
        <w:tab w:val="right" w:pos="10065"/>
      </w:tabs>
      <w:rPr>
        <w:lang w:val="fr-FR"/>
      </w:rPr>
    </w:pPr>
    <w:proofErr w:type="gramStart"/>
    <w:r w:rsidRPr="00C41A47">
      <w:rPr>
        <w:lang w:val="fr-FR"/>
      </w:rPr>
      <w:t>Mobil:</w:t>
    </w:r>
    <w:proofErr w:type="gramEnd"/>
    <w:r w:rsidRPr="00C41A47">
      <w:rPr>
        <w:lang w:val="fr-FR"/>
      </w:rPr>
      <w:t xml:space="preserve"> 0175/398707</w:t>
    </w:r>
    <w:r w:rsidRPr="00C41A47">
      <w:rPr>
        <w:lang w:val="fr-FR"/>
      </w:rPr>
      <w:tab/>
    </w:r>
    <w:r w:rsidRPr="00C41A47">
      <w:rPr>
        <w:lang w:val="fr-FR"/>
      </w:rPr>
      <w:tab/>
      <w:t>44/088/70810</w:t>
    </w:r>
  </w:p>
  <w:p w14:paraId="67C7B625" w14:textId="77777777" w:rsidR="0073195A" w:rsidRPr="00C41A47" w:rsidRDefault="0073195A" w:rsidP="008179E5">
    <w:pPr>
      <w:pStyle w:val="Fuzeile"/>
      <w:tabs>
        <w:tab w:val="clear" w:pos="9072"/>
        <w:tab w:val="right" w:pos="10065"/>
      </w:tabs>
      <w:rPr>
        <w:lang w:val="fr-FR"/>
      </w:rPr>
    </w:pPr>
    <w:proofErr w:type="gramStart"/>
    <w:r w:rsidRPr="00C41A47">
      <w:rPr>
        <w:lang w:val="fr-FR"/>
      </w:rPr>
      <w:t>FAX:</w:t>
    </w:r>
    <w:proofErr w:type="gramEnd"/>
    <w:r w:rsidRPr="00C41A47">
      <w:rPr>
        <w:lang w:val="fr-FR"/>
      </w:rPr>
      <w:t xml:space="preserve"> 06133/492290</w:t>
    </w:r>
    <w:r w:rsidRPr="00C41A47">
      <w:rPr>
        <w:lang w:val="fr-FR"/>
      </w:rPr>
      <w:tab/>
    </w:r>
    <w:r w:rsidRPr="00C41A47">
      <w:rPr>
        <w:lang w:val="fr-FR"/>
      </w:rPr>
      <w:tab/>
      <w:t xml:space="preserve">Bank: </w:t>
    </w:r>
    <w:proofErr w:type="spellStart"/>
    <w:r w:rsidRPr="00C41A47">
      <w:rPr>
        <w:lang w:val="fr-FR"/>
      </w:rPr>
      <w:t>Sparkasse</w:t>
    </w:r>
    <w:proofErr w:type="spellEnd"/>
    <w:r w:rsidRPr="00C41A47">
      <w:rPr>
        <w:lang w:val="fr-FR"/>
      </w:rPr>
      <w:t xml:space="preserve"> Mainz</w:t>
    </w:r>
  </w:p>
  <w:p w14:paraId="73A3A140" w14:textId="77777777" w:rsidR="0073195A" w:rsidRPr="002A1573" w:rsidRDefault="0073195A" w:rsidP="008179E5">
    <w:pPr>
      <w:pStyle w:val="Fuzeile"/>
      <w:tabs>
        <w:tab w:val="clear" w:pos="9072"/>
        <w:tab w:val="right" w:pos="10065"/>
      </w:tabs>
      <w:rPr>
        <w:lang w:val="fr-FR"/>
      </w:rPr>
    </w:pPr>
    <w:proofErr w:type="gramStart"/>
    <w:r w:rsidRPr="002A1573">
      <w:rPr>
        <w:lang w:val="fr-FR"/>
      </w:rPr>
      <w:t>Mail:</w:t>
    </w:r>
    <w:proofErr w:type="gramEnd"/>
    <w:r w:rsidRPr="002A1573">
      <w:rPr>
        <w:lang w:val="fr-FR"/>
      </w:rPr>
      <w:t xml:space="preserve"> </w:t>
    </w:r>
    <w:hyperlink r:id="rId1" w:history="1">
      <w:r w:rsidRPr="002A1573">
        <w:rPr>
          <w:rStyle w:val="Hyperlink"/>
          <w:lang w:val="fr-FR"/>
        </w:rPr>
        <w:t>beratung@hundedialog.de</w:t>
      </w:r>
    </w:hyperlink>
    <w:r w:rsidRPr="002A1573">
      <w:rPr>
        <w:lang w:val="fr-FR"/>
      </w:rPr>
      <w:tab/>
    </w:r>
    <w:r w:rsidRPr="002A1573">
      <w:rPr>
        <w:lang w:val="fr-FR"/>
      </w:rPr>
      <w:tab/>
      <w:t>DE87 5505 0120 0200 0244 79</w:t>
    </w:r>
  </w:p>
  <w:p w14:paraId="676DFF18" w14:textId="77777777" w:rsidR="0073195A" w:rsidRPr="00C41A47" w:rsidRDefault="00000000" w:rsidP="008179E5">
    <w:pPr>
      <w:pStyle w:val="Fuzeile"/>
      <w:tabs>
        <w:tab w:val="clear" w:pos="9072"/>
        <w:tab w:val="right" w:pos="10065"/>
      </w:tabs>
      <w:rPr>
        <w:lang w:val="fr-FR"/>
      </w:rPr>
    </w:pPr>
    <w:hyperlink r:id="rId2" w:history="1">
      <w:r w:rsidR="0073195A" w:rsidRPr="00C41A47">
        <w:rPr>
          <w:rStyle w:val="Hyperlink"/>
          <w:lang w:val="fr-FR"/>
        </w:rPr>
        <w:t>www.hundedialog.de</w:t>
      </w:r>
    </w:hyperlink>
    <w:r w:rsidR="0073195A" w:rsidRPr="00C41A47">
      <w:rPr>
        <w:lang w:val="fr-FR"/>
      </w:rPr>
      <w:tab/>
    </w:r>
    <w:r w:rsidR="0073195A" w:rsidRPr="00C41A47">
      <w:rPr>
        <w:lang w:val="fr-FR"/>
      </w:rPr>
      <w:tab/>
    </w:r>
    <w:proofErr w:type="gramStart"/>
    <w:r w:rsidR="0073195A" w:rsidRPr="00C41A47">
      <w:rPr>
        <w:lang w:val="fr-FR"/>
      </w:rPr>
      <w:t>BIC:</w:t>
    </w:r>
    <w:proofErr w:type="gramEnd"/>
    <w:r w:rsidR="0073195A" w:rsidRPr="00C41A47">
      <w:rPr>
        <w:lang w:val="fr-FR"/>
      </w:rPr>
      <w:t xml:space="preserve"> MALADE51MNZ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B9B6F" w14:textId="77777777" w:rsidR="00254D20" w:rsidRDefault="00254D20">
      <w:pPr>
        <w:spacing w:after="0" w:line="240" w:lineRule="auto"/>
      </w:pPr>
      <w:r>
        <w:separator/>
      </w:r>
    </w:p>
  </w:footnote>
  <w:footnote w:type="continuationSeparator" w:id="0">
    <w:p w14:paraId="63409FC0" w14:textId="77777777" w:rsidR="00254D20" w:rsidRDefault="0025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29175" w14:textId="77777777" w:rsidR="0073195A" w:rsidRPr="009E5670" w:rsidRDefault="0073195A" w:rsidP="008179E5">
    <w:pPr>
      <w:pStyle w:val="Kopfzeile"/>
      <w:jc w:val="both"/>
      <w:rPr>
        <w:b/>
        <w:sz w:val="28"/>
        <w:szCs w:val="28"/>
      </w:rPr>
    </w:pPr>
    <w:r w:rsidRPr="009E5670">
      <w:rPr>
        <w:b/>
        <w:sz w:val="28"/>
        <w:szCs w:val="28"/>
      </w:rPr>
      <w:t>Hundezentrum Hundedialog</w:t>
    </w:r>
    <w:r>
      <w:rPr>
        <w:b/>
        <w:sz w:val="28"/>
        <w:szCs w:val="28"/>
      </w:rPr>
      <w:tab/>
    </w:r>
    <w:r>
      <w:rPr>
        <w:b/>
        <w:sz w:val="28"/>
        <w:szCs w:val="28"/>
      </w:rPr>
      <w:tab/>
    </w:r>
    <w:r>
      <w:rPr>
        <w:noProof/>
      </w:rPr>
      <w:drawing>
        <wp:inline distT="0" distB="0" distL="0" distR="0" wp14:anchorId="5781CBDC" wp14:editId="2976A0A6">
          <wp:extent cx="1722922" cy="47815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5961" cy="506748"/>
                  </a:xfrm>
                  <a:prstGeom prst="rect">
                    <a:avLst/>
                  </a:prstGeom>
                  <a:noFill/>
                  <a:ln>
                    <a:noFill/>
                  </a:ln>
                </pic:spPr>
              </pic:pic>
            </a:graphicData>
          </a:graphic>
        </wp:inline>
      </w:drawing>
    </w:r>
  </w:p>
  <w:p w14:paraId="63F30F57" w14:textId="77777777" w:rsidR="0073195A" w:rsidRPr="009E5670" w:rsidRDefault="0073195A" w:rsidP="008179E5">
    <w:pPr>
      <w:pStyle w:val="Kopfzeile"/>
      <w:tabs>
        <w:tab w:val="clear" w:pos="9072"/>
        <w:tab w:val="right" w:pos="10065"/>
      </w:tabs>
      <w:jc w:val="both"/>
    </w:pPr>
    <w:r w:rsidRPr="00C0400A">
      <w:rPr>
        <w:noProof/>
        <w:lang w:eastAsia="de-DE"/>
      </w:rPr>
      <w:drawing>
        <wp:inline distT="0" distB="0" distL="0" distR="0" wp14:anchorId="46FDBF18" wp14:editId="0F98DDCE">
          <wp:extent cx="876300" cy="828675"/>
          <wp:effectExtent l="0" t="0" r="0" b="9525"/>
          <wp:docPr id="1" name="Grafik 3" descr="Beschreibung: H:\Hundeschule\Vordrucke\Publikationen, Werbung\Grafiken\Logo\logo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H:\Hundeschule\Vordrucke\Publikationen, Werbung\Grafiken\Logo\logo8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r>
      <w:rPr>
        <w:b/>
        <w:sz w:val="18"/>
        <w:szCs w:val="18"/>
      </w:rPr>
      <w:tab/>
    </w:r>
    <w:r>
      <w:rPr>
        <w:b/>
        <w:sz w:val="18"/>
        <w:szCs w:val="18"/>
      </w:rPr>
      <w:tab/>
    </w:r>
    <w:r>
      <w:t>Karin Klink</w:t>
    </w:r>
  </w:p>
  <w:p w14:paraId="7EA074A3" w14:textId="77777777" w:rsidR="0073195A" w:rsidRDefault="0073195A" w:rsidP="008179E5">
    <w:pPr>
      <w:pStyle w:val="Kopfzeile"/>
      <w:tabs>
        <w:tab w:val="clear" w:pos="9072"/>
        <w:tab w:val="right" w:pos="10065"/>
      </w:tabs>
      <w:jc w:val="both"/>
      <w:rPr>
        <w:b/>
        <w:sz w:val="18"/>
        <w:szCs w:val="18"/>
      </w:rPr>
    </w:pPr>
    <w:r>
      <w:rPr>
        <w:b/>
        <w:sz w:val="18"/>
        <w:szCs w:val="18"/>
      </w:rPr>
      <w:t>Erziehung-Verhaltensberatung-</w:t>
    </w:r>
  </w:p>
  <w:p w14:paraId="6CA790F7" w14:textId="77777777" w:rsidR="0073195A" w:rsidRDefault="0073195A" w:rsidP="008179E5">
    <w:pPr>
      <w:pStyle w:val="Kopfzeile"/>
      <w:tabs>
        <w:tab w:val="clear" w:pos="9072"/>
        <w:tab w:val="right" w:pos="10065"/>
      </w:tabs>
      <w:jc w:val="both"/>
      <w:rPr>
        <w:b/>
        <w:sz w:val="18"/>
        <w:szCs w:val="18"/>
      </w:rPr>
    </w:pPr>
    <w:proofErr w:type="spellStart"/>
    <w:r>
      <w:rPr>
        <w:b/>
        <w:sz w:val="18"/>
        <w:szCs w:val="18"/>
      </w:rPr>
      <w:t>Ernährungs-und</w:t>
    </w:r>
    <w:proofErr w:type="spellEnd"/>
    <w:r>
      <w:rPr>
        <w:b/>
        <w:sz w:val="18"/>
        <w:szCs w:val="18"/>
      </w:rPr>
      <w:t xml:space="preserve"> Gesundheitsberatung</w:t>
    </w:r>
    <w:r>
      <w:rPr>
        <w:b/>
        <w:sz w:val="18"/>
        <w:szCs w:val="18"/>
      </w:rPr>
      <w:tab/>
    </w:r>
    <w:r>
      <w:rPr>
        <w:b/>
        <w:sz w:val="18"/>
        <w:szCs w:val="18"/>
      </w:rPr>
      <w:tab/>
    </w:r>
    <w:r w:rsidRPr="009E5670">
      <w:t>Backgasse 16</w:t>
    </w:r>
  </w:p>
  <w:p w14:paraId="73714864" w14:textId="77777777" w:rsidR="0073195A" w:rsidRDefault="0073195A" w:rsidP="008179E5">
    <w:pPr>
      <w:pStyle w:val="Kopfzeile"/>
      <w:tabs>
        <w:tab w:val="clear" w:pos="9072"/>
        <w:tab w:val="right" w:pos="10065"/>
      </w:tabs>
      <w:jc w:val="both"/>
      <w:rPr>
        <w:b/>
        <w:sz w:val="18"/>
        <w:szCs w:val="18"/>
      </w:rPr>
    </w:pPr>
    <w:r>
      <w:rPr>
        <w:b/>
        <w:sz w:val="18"/>
        <w:szCs w:val="18"/>
      </w:rPr>
      <w:t>Physiotherapie und Wellness</w:t>
    </w:r>
  </w:p>
  <w:p w14:paraId="5BF31D7C" w14:textId="77777777" w:rsidR="0073195A" w:rsidRPr="009E5670" w:rsidRDefault="0073195A" w:rsidP="008179E5">
    <w:pPr>
      <w:pStyle w:val="Kopfzeile"/>
      <w:tabs>
        <w:tab w:val="clear" w:pos="9072"/>
        <w:tab w:val="right" w:pos="10065"/>
      </w:tabs>
      <w:jc w:val="both"/>
    </w:pPr>
    <w:r>
      <w:rPr>
        <w:b/>
        <w:sz w:val="18"/>
        <w:szCs w:val="18"/>
      </w:rPr>
      <w:t>Zubehör und Barfshop</w:t>
    </w:r>
    <w:r>
      <w:rPr>
        <w:b/>
        <w:sz w:val="18"/>
        <w:szCs w:val="18"/>
      </w:rPr>
      <w:tab/>
    </w:r>
    <w:r>
      <w:rPr>
        <w:b/>
        <w:sz w:val="18"/>
        <w:szCs w:val="18"/>
      </w:rPr>
      <w:tab/>
    </w:r>
    <w:proofErr w:type="gramStart"/>
    <w:r w:rsidRPr="009E5670">
      <w:t>55276</w:t>
    </w:r>
    <w:r>
      <w:rPr>
        <w:b/>
        <w:sz w:val="18"/>
        <w:szCs w:val="18"/>
      </w:rPr>
      <w:t xml:space="preserve">  </w:t>
    </w:r>
    <w:r w:rsidRPr="009E5670">
      <w:t>Oppenheim</w:t>
    </w:r>
    <w:proofErr w:type="gramEnd"/>
  </w:p>
  <w:p w14:paraId="18BF1350" w14:textId="77777777" w:rsidR="0073195A" w:rsidRPr="009E5670" w:rsidRDefault="0073195A" w:rsidP="008179E5">
    <w:pPr>
      <w:pStyle w:val="Kopfzeile"/>
      <w:tabs>
        <w:tab w:val="clear" w:pos="9072"/>
        <w:tab w:val="right" w:pos="10065"/>
      </w:tabs>
      <w:jc w:val="both"/>
      <w:rPr>
        <w:b/>
      </w:rPr>
    </w:pPr>
    <w:r>
      <w:rPr>
        <w:b/>
        <w:sz w:val="18"/>
        <w:szCs w:val="18"/>
      </w:rPr>
      <w:t>Tierkommunikation</w:t>
    </w:r>
    <w:r w:rsidRPr="009E5670">
      <w:rPr>
        <w:b/>
      </w:rPr>
      <w:tab/>
    </w:r>
    <w:r w:rsidRPr="009E5670">
      <w:rPr>
        <w:b/>
      </w:rPr>
      <w:tab/>
    </w:r>
  </w:p>
  <w:p w14:paraId="7554A1CD" w14:textId="77777777" w:rsidR="0073195A" w:rsidRDefault="0073195A" w:rsidP="008179E5">
    <w:pPr>
      <w:pStyle w:val="Kopfzeile"/>
      <w:jc w:val="both"/>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ShadeFormData/>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5F3"/>
    <w:rsid w:val="00032DE0"/>
    <w:rsid w:val="000B3589"/>
    <w:rsid w:val="00152EBC"/>
    <w:rsid w:val="00196E48"/>
    <w:rsid w:val="001C375D"/>
    <w:rsid w:val="001F1FE8"/>
    <w:rsid w:val="0025167F"/>
    <w:rsid w:val="00254D20"/>
    <w:rsid w:val="00306C1A"/>
    <w:rsid w:val="00341995"/>
    <w:rsid w:val="00391F37"/>
    <w:rsid w:val="003A7F1E"/>
    <w:rsid w:val="003F7F7E"/>
    <w:rsid w:val="00512312"/>
    <w:rsid w:val="00541464"/>
    <w:rsid w:val="005D4A32"/>
    <w:rsid w:val="00612900"/>
    <w:rsid w:val="006B45F3"/>
    <w:rsid w:val="0073195A"/>
    <w:rsid w:val="00736D0F"/>
    <w:rsid w:val="00787ED7"/>
    <w:rsid w:val="00790BBC"/>
    <w:rsid w:val="007A6CDC"/>
    <w:rsid w:val="007B11BC"/>
    <w:rsid w:val="00805F6D"/>
    <w:rsid w:val="008179E5"/>
    <w:rsid w:val="0084349C"/>
    <w:rsid w:val="00873BD0"/>
    <w:rsid w:val="008842BB"/>
    <w:rsid w:val="008B4B86"/>
    <w:rsid w:val="00925E5F"/>
    <w:rsid w:val="00972D12"/>
    <w:rsid w:val="009B44ED"/>
    <w:rsid w:val="009F0CE4"/>
    <w:rsid w:val="00A22BF0"/>
    <w:rsid w:val="00A2430E"/>
    <w:rsid w:val="00A32163"/>
    <w:rsid w:val="00AD5F9A"/>
    <w:rsid w:val="00B13DB4"/>
    <w:rsid w:val="00C147B7"/>
    <w:rsid w:val="00C900A3"/>
    <w:rsid w:val="00D42673"/>
    <w:rsid w:val="00D74604"/>
    <w:rsid w:val="00DA33B8"/>
    <w:rsid w:val="00E36BBA"/>
    <w:rsid w:val="00E93BED"/>
    <w:rsid w:val="00ED6937"/>
    <w:rsid w:val="00F31E3F"/>
    <w:rsid w:val="00FB5505"/>
    <w:rsid w:val="00FE56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714D1F"/>
  <w15:chartTrackingRefBased/>
  <w15:docId w15:val="{A2C9FFCD-5915-4E82-BD59-2FF8C1A5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00A3"/>
    <w:pPr>
      <w:spacing w:after="160" w:line="259" w:lineRule="auto"/>
    </w:pPr>
    <w:rPr>
      <w:rFonts w:ascii="Calibri" w:eastAsia="Calibri" w:hAnsi="Calibr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900A3"/>
    <w:pPr>
      <w:tabs>
        <w:tab w:val="center" w:pos="4536"/>
        <w:tab w:val="right" w:pos="9072"/>
      </w:tabs>
      <w:spacing w:after="0" w:line="240" w:lineRule="auto"/>
    </w:pPr>
  </w:style>
  <w:style w:type="character" w:customStyle="1" w:styleId="KopfzeileZchn">
    <w:name w:val="Kopfzeile Zchn"/>
    <w:basedOn w:val="Absatz-Standardschriftart"/>
    <w:link w:val="Kopfzeile"/>
    <w:rsid w:val="00C900A3"/>
    <w:rPr>
      <w:rFonts w:ascii="Calibri" w:eastAsia="Calibri" w:hAnsi="Calibri"/>
      <w:sz w:val="22"/>
      <w:szCs w:val="22"/>
      <w:lang w:val="de-DE" w:eastAsia="en-US" w:bidi="ar-SA"/>
    </w:rPr>
  </w:style>
  <w:style w:type="paragraph" w:styleId="Fuzeile">
    <w:name w:val="footer"/>
    <w:basedOn w:val="Standard"/>
    <w:unhideWhenUsed/>
    <w:rsid w:val="00C900A3"/>
    <w:pPr>
      <w:tabs>
        <w:tab w:val="center" w:pos="4536"/>
        <w:tab w:val="right" w:pos="9072"/>
      </w:tabs>
      <w:spacing w:after="0" w:line="240" w:lineRule="auto"/>
    </w:pPr>
  </w:style>
  <w:style w:type="character" w:styleId="Hyperlink">
    <w:name w:val="Hyperlink"/>
    <w:unhideWhenUsed/>
    <w:rsid w:val="00C900A3"/>
    <w:rPr>
      <w:color w:val="0563C1"/>
      <w:u w:val="single"/>
    </w:rPr>
  </w:style>
  <w:style w:type="character" w:styleId="Platzhaltertext">
    <w:name w:val="Placeholder Text"/>
    <w:semiHidden/>
    <w:rsid w:val="00C900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hundedialog.de" TargetMode="External"/><Relationship Id="rId1" Type="http://schemas.openxmlformats.org/officeDocument/2006/relationships/hyperlink" Target="mailto:beratung@hundedialog.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at\Documents\Benutzerdefinierte%20Office-Vorlagen\Tierern&#228;hrungsberatung%20202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Tierernährungsberatung 2024</Template>
  <TotalTime>0</TotalTime>
  <Pages>15</Pages>
  <Words>1942</Words>
  <Characters>12241</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Tierernährungsberatung „Ran an den Napf“  im Hundezentrum Hundedialog</vt:lpstr>
    </vt:vector>
  </TitlesOfParts>
  <Company/>
  <LinksUpToDate>false</LinksUpToDate>
  <CharactersWithSpaces>14155</CharactersWithSpaces>
  <SharedDoc>false</SharedDoc>
  <HLinks>
    <vt:vector size="12" baseType="variant">
      <vt:variant>
        <vt:i4>6357088</vt:i4>
      </vt:variant>
      <vt:variant>
        <vt:i4>9</vt:i4>
      </vt:variant>
      <vt:variant>
        <vt:i4>0</vt:i4>
      </vt:variant>
      <vt:variant>
        <vt:i4>5</vt:i4>
      </vt:variant>
      <vt:variant>
        <vt:lpwstr>http://www.hundedialog.de/</vt:lpwstr>
      </vt:variant>
      <vt:variant>
        <vt:lpwstr/>
      </vt:variant>
      <vt:variant>
        <vt:i4>1572921</vt:i4>
      </vt:variant>
      <vt:variant>
        <vt:i4>6</vt:i4>
      </vt:variant>
      <vt:variant>
        <vt:i4>0</vt:i4>
      </vt:variant>
      <vt:variant>
        <vt:i4>5</vt:i4>
      </vt:variant>
      <vt:variant>
        <vt:lpwstr>mailto:beratung@hundedialog.de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Tierernährungsberatung „Ran an den Napf“  im Hundezentrum Hundedialog</dc:title>
  <dc:subject/>
  <dc:creator>Karin Klink</dc:creator>
  <cp:keywords/>
  <dc:description/>
  <cp:lastModifiedBy>Karin Klink</cp:lastModifiedBy>
  <cp:revision>1</cp:revision>
  <cp:lastPrinted>2024-06-19T22:58:00Z</cp:lastPrinted>
  <dcterms:created xsi:type="dcterms:W3CDTF">2024-06-19T23:06:00Z</dcterms:created>
  <dcterms:modified xsi:type="dcterms:W3CDTF">2024-06-19T23:07:00Z</dcterms:modified>
</cp:coreProperties>
</file>